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6" w:after="0" w:line="226" w:lineRule="exact"/>
        <w:ind w:left="118" w:right="-20"/>
        <w:jc w:val="left"/>
        <w:tabs>
          <w:tab w:pos="71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4.2705pt;margin-top:13.666923pt;width:466.059pt;height:231.88912pt;mso-position-horizontal-relative:page;mso-position-vertical-relative:paragraph;z-index:-1362" coordorigin="1285,273" coordsize="9321,4638">
            <v:group style="position:absolute;left:1296;top:284;width:9300;height:2" coordorigin="1296,284" coordsize="9300,2">
              <v:shape style="position:absolute;left:1296;top:284;width:9300;height:2" coordorigin="1296,284" coordsize="9300,0" path="m1296,284l10596,284e" filled="f" stroked="t" strokeweight="1.059pt" strokecolor="#000000">
                <v:path arrowok="t"/>
              </v:shape>
              <v:shape style="position:absolute;left:4301;top:291;width:3300;height:4620" type="#_x0000_t75">
                <v:imagedata r:id="rId5" o:title=""/>
              </v:shape>
            </v:group>
            <w10:wrap type="none"/>
          </v:group>
        </w:pict>
      </w:r>
      <w:r>
        <w:rPr/>
        <w:pict>
          <v:group style="position:absolute;margin-left:87.07pt;margin-top:584.469971pt;width:415.18pt;height:2.98pt;mso-position-horizontal-relative:page;mso-position-vertical-relative:page;z-index:-1354" coordorigin="1741,11689" coordsize="8304,60">
            <v:group style="position:absolute;left:1757;top:11705;width:29;height:29" coordorigin="1757,11705" coordsize="29,29">
              <v:shape style="position:absolute;left:1757;top:11705;width:29;height:29" coordorigin="1757,11705" coordsize="29,29" path="m1757,11719l1786,11719e" filled="f" stroked="t" strokeweight="1.54pt" strokecolor="#FFFF00">
                <v:path arrowok="t"/>
              </v:shape>
            </v:group>
            <v:group style="position:absolute;left:1757;top:11719;width:8273;height:2" coordorigin="1757,11719" coordsize="8273,2">
              <v:shape style="position:absolute;left:1757;top:11719;width:8273;height:2" coordorigin="1757,11719" coordsize="8273,0" path="m1757,11719l10030,11719e" filled="f" stroked="t" strokeweight="1.54pt" strokecolor="#7E7E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tt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leet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Squ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dr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39" w:lineRule="auto"/>
        <w:ind w:left="118" w:right="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3pt;margin-top:199.282043pt;width:56.7pt;height:48.25pt;mso-position-horizontal-relative:page;mso-position-vertical-relative:paragraph;z-index:-1361" coordorigin="1860,3986" coordsize="1134,965">
            <v:group style="position:absolute;left:1870;top:3996;width:1114;height:945" coordorigin="1870,3996" coordsize="1114,945">
              <v:shape style="position:absolute;left:1870;top:3996;width:1114;height:945" coordorigin="1870,3996" coordsize="1114,945" path="m2984,3996l1870,3996,1870,4941,2984,4941,2984,4911,1899,4911,1899,4026,2984,4025,2984,3996e" filled="t" fillcolor="#808000" stroked="f">
                <v:path arrowok="t"/>
                <v:fill/>
              </v:shape>
            </v:group>
            <v:group style="position:absolute;left:1900;top:4026;width:1054;height:885" coordorigin="1900,4026" coordsize="1054,885">
              <v:shape style="position:absolute;left:1900;top:4026;width:1054;height:885" coordorigin="1900,4026" coordsize="1054,885" path="m1900,4026l2954,4026,2954,4911,1900,4911,1900,4026e" filled="t" fillcolor="#808000" stroked="f">
                <v:path arrowok="t"/>
                <v:fill/>
              </v:shape>
              <v:shape style="position:absolute;left:1901;top:4026;width:1061;height:881" type="#_x0000_t75">
                <v:imagedata r:id="rId6" o:title=""/>
              </v:shape>
            </v:group>
            <w10:wrap type="none"/>
          </v:group>
        </w:pict>
      </w:r>
      <w:r>
        <w:rPr/>
        <w:pict>
          <v:shape style="position:absolute;margin-left:153.839996pt;margin-top:201.33194pt;width:53.21727pt;height:45.2025pt;mso-position-horizontal-relative:page;mso-position-vertical-relative:paragraph;z-index:-1360" type="#_x0000_t75">
            <v:imagedata r:id="rId7" o:title=""/>
          </v:shape>
        </w:pict>
      </w:r>
      <w:r>
        <w:rPr/>
        <w:pict>
          <v:shape style="position:absolute;margin-left:240pt;margin-top:201.33194pt;width:53.21727pt;height:45.2025pt;mso-position-horizontal-relative:page;mso-position-vertical-relative:paragraph;z-index:-1359" type="#_x0000_t75">
            <v:imagedata r:id="rId8" o:title=""/>
          </v:shape>
        </w:pict>
      </w:r>
      <w:r>
        <w:rPr/>
        <w:pict>
          <v:shape style="position:absolute;margin-left:310.559998pt;margin-top:201.33194pt;width:53.21727pt;height:45.2025pt;mso-position-horizontal-relative:page;mso-position-vertical-relative:paragraph;z-index:-1358" type="#_x0000_t75">
            <v:imagedata r:id="rId9" o:title=""/>
          </v:shape>
        </w:pict>
      </w:r>
      <w:r>
        <w:rPr/>
        <w:pict>
          <v:shape style="position:absolute;margin-left:377.300049pt;margin-top:201.33194pt;width:53.197109pt;height:45.2025pt;mso-position-horizontal-relative:page;mso-position-vertical-relative:paragraph;z-index:-1357" type="#_x0000_t75">
            <v:imagedata r:id="rId10" o:title=""/>
          </v:shape>
        </w:pict>
      </w:r>
      <w:r>
        <w:rPr/>
        <w:pict>
          <v:shape style="position:absolute;margin-left:441.850067pt;margin-top:201.33194pt;width:52.282128pt;height:43.8075pt;mso-position-horizontal-relative:page;mso-position-vertical-relative:paragraph;z-index:-1356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1960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dium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1971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1500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1965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shuttl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1972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oing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s"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23.400002" w:type="dxa"/>
      </w:tblPr>
      <w:tblGrid/>
      <w:tr>
        <w:trPr>
          <w:trHeight w:val="975" w:hRule="exact"/>
        </w:trPr>
        <w:tc>
          <w:tcPr>
            <w:tcW w:w="1183" w:type="dxa"/>
            <w:tcBorders>
              <w:top w:val="single" w:sz="19.04" w:space="0" w:color="808000"/>
              <w:bottom w:val="single" w:sz="13.28" w:space="0" w:color="808000"/>
              <w:left w:val="single" w:sz="19.04" w:space="0" w:color="808000"/>
              <w:right w:val="single" w:sz="12.8" w:space="0" w:color="808000"/>
            </w:tcBorders>
          </w:tcPr>
          <w:p>
            <w:pPr/>
            <w:rPr/>
          </w:p>
        </w:tc>
        <w:tc>
          <w:tcPr>
            <w:tcW w:w="1726" w:type="dxa"/>
            <w:tcBorders>
              <w:top w:val="single" w:sz="19.04" w:space="0" w:color="808000"/>
              <w:bottom w:val="single" w:sz="13.28" w:space="0" w:color="808000"/>
              <w:left w:val="single" w:sz="12.8" w:space="0" w:color="808000"/>
              <w:right w:val="single" w:sz="7.52" w:space="0" w:color="808000"/>
            </w:tcBorders>
            <w:shd w:val="clear" w:color="auto" w:fill="808000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1409" w:type="dxa"/>
            <w:tcBorders>
              <w:top w:val="single" w:sz="19.04" w:space="0" w:color="808000"/>
              <w:bottom w:val="single" w:sz="13.28" w:space="0" w:color="808000"/>
              <w:left w:val="single" w:sz="7.52" w:space="0" w:color="808000"/>
              <w:right w:val="single" w:sz="7.528" w:space="0" w:color="808000"/>
            </w:tcBorders>
            <w:shd w:val="clear" w:color="auto" w:fill="808000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1337" w:type="dxa"/>
            <w:tcBorders>
              <w:top w:val="single" w:sz="19.04" w:space="0" w:color="808000"/>
              <w:bottom w:val="single" w:sz="13.28" w:space="0" w:color="808000"/>
              <w:left w:val="single" w:sz="7.528" w:space="0" w:color="808000"/>
              <w:right w:val="single" w:sz="7.52" w:space="0" w:color="808000"/>
            </w:tcBorders>
            <w:shd w:val="clear" w:color="auto" w:fill="808000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1291" w:type="dxa"/>
            <w:tcBorders>
              <w:top w:val="single" w:sz="19.04" w:space="0" w:color="808000"/>
              <w:bottom w:val="single" w:sz="13.28" w:space="0" w:color="808000"/>
              <w:left w:val="single" w:sz="7.52" w:space="0" w:color="808000"/>
              <w:right w:val="single" w:sz="7.528" w:space="0" w:color="808000"/>
            </w:tcBorders>
            <w:shd w:val="clear" w:color="auto" w:fill="808000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1298" w:type="dxa"/>
            <w:tcBorders>
              <w:top w:val="single" w:sz="19.04" w:space="0" w:color="808000"/>
              <w:bottom w:val="single" w:sz="13.28" w:space="0" w:color="808000"/>
              <w:left w:val="single" w:sz="7.528" w:space="0" w:color="808000"/>
              <w:right w:val="single" w:sz="19.04" w:space="0" w:color="808000"/>
            </w:tcBorders>
            <w:shd w:val="clear" w:color="auto" w:fill="808000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</w:tr>
      <w:tr>
        <w:trPr>
          <w:trHeight w:val="385" w:hRule="exact"/>
        </w:trPr>
        <w:tc>
          <w:tcPr>
            <w:tcW w:w="1183" w:type="dxa"/>
            <w:tcBorders>
              <w:top w:val="single" w:sz="13.28" w:space="0" w:color="808000"/>
              <w:bottom w:val="nil" w:sz="6" w:space="0" w:color="auto"/>
              <w:left w:val="single" w:sz="19.04" w:space="0" w:color="808000"/>
              <w:right w:val="single" w:sz="7.52" w:space="0" w:color="808000"/>
            </w:tcBorders>
            <w:shd w:val="clear" w:color="auto" w:fill="808000"/>
          </w:tcPr>
          <w:p>
            <w:pPr>
              <w:spacing w:before="19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13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6</w:t>
            </w:r>
          </w:p>
        </w:tc>
        <w:tc>
          <w:tcPr>
            <w:tcW w:w="1726" w:type="dxa"/>
            <w:tcBorders>
              <w:top w:val="single" w:sz="13.28" w:space="0" w:color="808000"/>
              <w:bottom w:val="nil" w:sz="6" w:space="0" w:color="auto"/>
              <w:left w:val="single" w:sz="7.52" w:space="0" w:color="808000"/>
              <w:right w:val="single" w:sz="7.52" w:space="0" w:color="808000"/>
            </w:tcBorders>
            <w:shd w:val="clear" w:color="auto" w:fill="808000"/>
          </w:tcPr>
          <w:p>
            <w:pPr>
              <w:spacing w:before="19" w:after="0" w:line="240" w:lineRule="auto"/>
              <w:ind w:left="388" w:right="-2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13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4</w:t>
            </w:r>
          </w:p>
        </w:tc>
        <w:tc>
          <w:tcPr>
            <w:tcW w:w="1409" w:type="dxa"/>
            <w:tcBorders>
              <w:top w:val="single" w:sz="13.28" w:space="0" w:color="808000"/>
              <w:bottom w:val="nil" w:sz="6" w:space="0" w:color="auto"/>
              <w:left w:val="single" w:sz="7.52" w:space="0" w:color="808000"/>
              <w:right w:val="single" w:sz="7.528" w:space="0" w:color="808000"/>
            </w:tcBorders>
            <w:shd w:val="clear" w:color="auto" w:fill="808000"/>
          </w:tcPr>
          <w:p>
            <w:pPr>
              <w:spacing w:before="19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13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3</w:t>
            </w:r>
          </w:p>
        </w:tc>
        <w:tc>
          <w:tcPr>
            <w:tcW w:w="1337" w:type="dxa"/>
            <w:tcBorders>
              <w:top w:val="single" w:sz="13.28" w:space="0" w:color="808000"/>
              <w:bottom w:val="nil" w:sz="6" w:space="0" w:color="auto"/>
              <w:left w:val="single" w:sz="7.528" w:space="0" w:color="808000"/>
              <w:right w:val="single" w:sz="7.52" w:space="0" w:color="808000"/>
            </w:tcBorders>
            <w:shd w:val="clear" w:color="auto" w:fill="808000"/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13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5</w:t>
            </w:r>
          </w:p>
        </w:tc>
        <w:tc>
          <w:tcPr>
            <w:tcW w:w="1291" w:type="dxa"/>
            <w:tcBorders>
              <w:top w:val="single" w:sz="13.28" w:space="0" w:color="808000"/>
              <w:bottom w:val="nil" w:sz="6" w:space="0" w:color="auto"/>
              <w:left w:val="single" w:sz="7.52" w:space="0" w:color="808000"/>
              <w:right w:val="single" w:sz="7.528" w:space="0" w:color="808000"/>
            </w:tcBorders>
            <w:shd w:val="clear" w:color="auto" w:fill="808000"/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51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</w:r>
          </w:p>
        </w:tc>
        <w:tc>
          <w:tcPr>
            <w:tcW w:w="1298" w:type="dxa"/>
            <w:tcBorders>
              <w:top w:val="single" w:sz="13.28" w:space="0" w:color="808000"/>
              <w:bottom w:val="nil" w:sz="6" w:space="0" w:color="auto"/>
              <w:left w:val="single" w:sz="7.528" w:space="0" w:color="808000"/>
              <w:right w:val="single" w:sz="19.04" w:space="0" w:color="808000"/>
            </w:tcBorders>
            <w:shd w:val="clear" w:color="auto" w:fill="808000"/>
          </w:tcPr>
          <w:p>
            <w:pPr>
              <w:spacing w:before="19" w:after="0" w:line="240" w:lineRule="auto"/>
              <w:ind w:left="313" w:right="-2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2</w:t>
            </w:r>
          </w:p>
        </w:tc>
      </w:tr>
      <w:tr>
        <w:trPr>
          <w:trHeight w:val="740" w:hRule="exact"/>
        </w:trPr>
        <w:tc>
          <w:tcPr>
            <w:tcW w:w="1183" w:type="dxa"/>
            <w:tcBorders>
              <w:top w:val="nil" w:sz="6" w:space="0" w:color="auto"/>
              <w:bottom w:val="single" w:sz="24.8" w:space="0" w:color="808000"/>
              <w:left w:val="single" w:sz="19.04" w:space="0" w:color="808000"/>
              <w:right w:val="single" w:sz="7.52" w:space="0" w:color="808000"/>
            </w:tcBorders>
            <w:shd w:val="clear" w:color="auto" w:fill="808000"/>
          </w:tcPr>
          <w:p>
            <w:pPr>
              <w:spacing w:before="62" w:after="0" w:line="310" w:lineRule="exact"/>
              <w:ind w:left="83" w:right="23" w:firstLine="89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STE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LE</w:t>
            </w:r>
          </w:p>
        </w:tc>
        <w:tc>
          <w:tcPr>
            <w:tcW w:w="1726" w:type="dxa"/>
            <w:tcBorders>
              <w:top w:val="nil" w:sz="6" w:space="0" w:color="auto"/>
              <w:bottom w:val="single" w:sz="24.8" w:space="0" w:color="808000"/>
              <w:left w:val="single" w:sz="7.52" w:space="0" w:color="808000"/>
              <w:right w:val="single" w:sz="7.52" w:space="0" w:color="808000"/>
            </w:tcBorders>
            <w:shd w:val="clear" w:color="auto" w:fill="808000"/>
          </w:tcPr>
          <w:p>
            <w:pPr>
              <w:spacing w:before="62" w:after="0" w:line="310" w:lineRule="exact"/>
              <w:ind w:left="419" w:right="-20" w:firstLine="-367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ELL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</w:r>
          </w:p>
        </w:tc>
        <w:tc>
          <w:tcPr>
            <w:tcW w:w="1409" w:type="dxa"/>
            <w:tcBorders>
              <w:top w:val="nil" w:sz="6" w:space="0" w:color="auto"/>
              <w:bottom w:val="single" w:sz="24.8" w:space="0" w:color="808000"/>
              <w:left w:val="single" w:sz="7.52" w:space="0" w:color="808000"/>
              <w:right w:val="single" w:sz="7.528" w:space="0" w:color="808000"/>
            </w:tcBorders>
            <w:shd w:val="clear" w:color="auto" w:fill="808000"/>
          </w:tcPr>
          <w:p>
            <w:pPr>
              <w:spacing w:before="62" w:after="0" w:line="310" w:lineRule="exact"/>
              <w:ind w:left="47" w:right="-15" w:firstLine="173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HA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AU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L</w:t>
            </w:r>
          </w:p>
        </w:tc>
        <w:tc>
          <w:tcPr>
            <w:tcW w:w="1337" w:type="dxa"/>
            <w:tcBorders>
              <w:top w:val="nil" w:sz="6" w:space="0" w:color="auto"/>
              <w:bottom w:val="single" w:sz="24.8" w:space="0" w:color="808000"/>
              <w:left w:val="single" w:sz="7.528" w:space="0" w:color="808000"/>
              <w:right w:val="single" w:sz="7.52" w:space="0" w:color="808000"/>
            </w:tcBorders>
            <w:shd w:val="clear" w:color="auto" w:fill="808000"/>
          </w:tcPr>
          <w:p>
            <w:pPr>
              <w:spacing w:before="62" w:after="0" w:line="310" w:lineRule="exact"/>
              <w:ind w:left="49" w:right="-8" w:firstLine="46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ST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EE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</w:r>
          </w:p>
        </w:tc>
        <w:tc>
          <w:tcPr>
            <w:tcW w:w="1291" w:type="dxa"/>
            <w:tcBorders>
              <w:top w:val="nil" w:sz="6" w:space="0" w:color="auto"/>
              <w:bottom w:val="single" w:sz="24.8" w:space="0" w:color="808000"/>
              <w:left w:val="single" w:sz="7.52" w:space="0" w:color="808000"/>
              <w:right w:val="single" w:sz="7.528" w:space="0" w:color="808000"/>
            </w:tcBorders>
            <w:shd w:val="clear" w:color="auto" w:fill="808000"/>
          </w:tcPr>
          <w:p>
            <w:pPr>
              <w:spacing w:before="62" w:after="0" w:line="310" w:lineRule="exact"/>
              <w:ind w:left="49" w:right="-16" w:firstLine="242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HN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SH</w:t>
            </w:r>
          </w:p>
        </w:tc>
        <w:tc>
          <w:tcPr>
            <w:tcW w:w="1298" w:type="dxa"/>
            <w:tcBorders>
              <w:top w:val="nil" w:sz="6" w:space="0" w:color="auto"/>
              <w:bottom w:val="single" w:sz="24.8" w:space="0" w:color="808000"/>
              <w:left w:val="single" w:sz="7.528" w:space="0" w:color="808000"/>
              <w:right w:val="single" w:sz="19.04" w:space="0" w:color="808000"/>
            </w:tcBorders>
            <w:shd w:val="clear" w:color="auto" w:fill="808000"/>
          </w:tcPr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9" w:right="-6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spacing w:val="0"/>
                <w:w w:val="100"/>
              </w:rPr>
              <w:t>Y</w:t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18" w:right="-20"/>
        <w:jc w:val="left"/>
        <w:tabs>
          <w:tab w:pos="69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5.5pt;margin-top:1.495174pt;width:463.95pt;height:.1pt;mso-position-horizontal-relative:page;mso-position-vertical-relative:paragraph;z-index:-1355" coordorigin="1310,30" coordsize="9279,2">
            <v:shape style="position:absolute;left:1310;top:30;width:9279;height:2" coordorigin="1310,30" coordsize="9279,0" path="m1310,30l10589,30e" filled="f" stroked="t" strokeweight=".580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1992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40" w:h="16860"/>
          <w:pgMar w:top="500" w:bottom="280" w:left="1300" w:right="124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9.421621pt;height:248.04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39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1965,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42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onths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57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posting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oolwi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1965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ilson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ubbis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nj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66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itting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hting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XO,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ns)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plish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44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tops,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ships'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viour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bove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</w:p>
    <w:p>
      <w:pPr>
        <w:jc w:val="both"/>
        <w:spacing w:after="0"/>
        <w:sectPr>
          <w:pgNumType w:start="106"/>
          <w:pgMar w:header="593" w:footer="674" w:top="780" w:bottom="860" w:left="1180" w:right="1220"/>
          <w:headerReference w:type="default" r:id="rId12"/>
          <w:footerReference w:type="default" r:id="rId13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ondition,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GM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Gulf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1964,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ops.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doubt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466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919998pt;margin-top:6.663208pt;width:298.479901pt;height:149.979929pt;mso-position-horizontal-relative:page;mso-position-vertical-relative:paragraph;z-index:-1353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</w:p>
    <w:p>
      <w:pPr>
        <w:spacing w:before="0" w:after="0" w:line="240" w:lineRule="auto"/>
        <w:ind w:left="238" w:right="7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V2056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250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AMA"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"EV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1955.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1930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d"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ouple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hill,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issing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0100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0530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stline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visiting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TP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Administ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593" w:footer="674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DTN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0630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tsons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oolwi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dition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t/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A"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usion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</w:p>
    <w:p>
      <w:pPr>
        <w:jc w:val="both"/>
        <w:spacing w:after="0"/>
        <w:sectPr>
          <w:pgMar w:header="593" w:footer="674" w:top="780" w:bottom="860" w:left="1180" w:right="1220"/>
          <w:pgSz w:w="11940" w:h="1686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4027" w:right="3951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1"/>
          <w:w w:val="99"/>
          <w:b/>
          <w:bCs/>
        </w:rPr>
        <w:t>V</w:t>
      </w:r>
      <w:r>
        <w:rPr>
          <w:rFonts w:ascii="Arial" w:hAnsi="Arial" w:cs="Arial" w:eastAsia="Arial"/>
          <w:sz w:val="32"/>
          <w:szCs w:val="32"/>
          <w:spacing w:val="0"/>
          <w:w w:val="99"/>
          <w:b/>
          <w:bCs/>
        </w:rPr>
        <w:t>I</w:t>
      </w:r>
      <w:r>
        <w:rPr>
          <w:rFonts w:ascii="Arial" w:hAnsi="Arial" w:cs="Arial" w:eastAsia="Arial"/>
          <w:sz w:val="32"/>
          <w:szCs w:val="32"/>
          <w:spacing w:val="1"/>
          <w:w w:val="99"/>
          <w:b/>
          <w:bCs/>
        </w:rPr>
        <w:t>E</w:t>
      </w:r>
      <w:r>
        <w:rPr>
          <w:rFonts w:ascii="Arial" w:hAnsi="Arial" w:cs="Arial" w:eastAsia="Arial"/>
          <w:sz w:val="32"/>
          <w:szCs w:val="32"/>
          <w:spacing w:val="-1"/>
          <w:w w:val="99"/>
          <w:b/>
          <w:bCs/>
        </w:rPr>
        <w:t>T</w:t>
      </w:r>
      <w:r>
        <w:rPr>
          <w:rFonts w:ascii="Arial" w:hAnsi="Arial" w:cs="Arial" w:eastAsia="Arial"/>
          <w:sz w:val="32"/>
          <w:szCs w:val="32"/>
          <w:spacing w:val="5"/>
          <w:w w:val="99"/>
          <w:b/>
          <w:bCs/>
        </w:rPr>
        <w:t>N</w:t>
      </w:r>
      <w:r>
        <w:rPr>
          <w:rFonts w:ascii="Arial" w:hAnsi="Arial" w:cs="Arial" w:eastAsia="Arial"/>
          <w:sz w:val="32"/>
          <w:szCs w:val="32"/>
          <w:spacing w:val="-7"/>
          <w:w w:val="99"/>
          <w:b/>
          <w:bCs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99"/>
          <w:b/>
          <w:bCs/>
        </w:rPr>
        <w:t>M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64" w:after="0" w:line="240" w:lineRule="auto"/>
        <w:ind w:left="2615" w:right="253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4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ool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s”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ptune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7th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Mothb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lls"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mothb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d"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oup)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1800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0600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ontinu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Gunships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6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odds.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48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96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1967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unusu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Nha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outski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1600.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job.</w:t>
      </w:r>
    </w:p>
    <w:p>
      <w:pPr>
        <w:jc w:val="both"/>
        <w:spacing w:after="0"/>
        <w:sectPr>
          <w:pgMar w:header="593" w:footer="674" w:top="780" w:bottom="860" w:left="1180" w:right="1220"/>
          <w:pgSz w:w="11940" w:h="168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8.752413pt;height:130.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38" w:right="675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205.919998pt;margin-top:6.453152pt;width:299.88pt;height:174.91pt;mso-position-horizontal-relative:page;mso-position-vertical-relative:paragraph;z-index:-1352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</w:p>
    <w:p>
      <w:pPr>
        <w:spacing w:before="0" w:after="0" w:line="240" w:lineRule="auto"/>
        <w:ind w:left="238" w:right="7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exact"/>
        <w:ind w:left="238" w:right="66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jc w:val="both"/>
        <w:spacing w:after="0"/>
        <w:sectPr>
          <w:pgNumType w:start="110"/>
          <w:pgMar w:footer="666" w:header="593" w:top="780" w:bottom="860" w:left="1180" w:right="1220"/>
          <w:footerReference w:type="default" r:id="rId16"/>
          <w:pgSz w:w="11940" w:h="16860"/>
        </w:sectPr>
      </w:pPr>
      <w:rPr/>
    </w:p>
    <w:p>
      <w:pPr>
        <w:spacing w:before="0" w:after="0" w:line="276" w:lineRule="exact"/>
        <w:ind w:left="238" w:right="609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3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</w:p>
    <w:p>
      <w:pPr>
        <w:jc w:val="left"/>
        <w:spacing w:after="0"/>
        <w:sectPr>
          <w:type w:val="continuous"/>
          <w:pgSz w:w="11940" w:h="16860"/>
          <w:pgMar w:top="500" w:bottom="280" w:left="1180" w:right="1220"/>
          <w:cols w:num="2" w:equalWidth="0">
            <w:col w:w="8936" w:space="26"/>
            <w:col w:w="578"/>
          </w:cols>
        </w:sectPr>
      </w:pPr>
      <w:rPr/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238" w:right="675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exact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uslov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HQ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"I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oubt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ublic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6226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919998pt;margin-top:9.151928pt;width:287.88pt;height:183pt;mso-position-horizontal-relative:page;mso-position-vertical-relative:paragraph;z-index:-1351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"DON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OQ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</w:p>
    <w:p>
      <w:pPr>
        <w:jc w:val="both"/>
        <w:spacing w:after="0"/>
        <w:sectPr>
          <w:type w:val="continuous"/>
          <w:pgSz w:w="11940" w:h="16860"/>
          <w:pgMar w:top="500" w:bottom="280" w:left="1180" w:right="1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n"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unist.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ommunism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n?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51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919998pt;margin-top:1.494154pt;width:299.88pt;height:197.989pt;mso-position-horizontal-relative:page;mso-position-vertical-relative:paragraph;z-index:-1349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38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photo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403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65.209999pt;margin-top:5.203121pt;width:464.59pt;height:133.1401pt;mso-position-horizontal-relative:page;mso-position-vertical-relative:paragraph;z-index:-1350" coordorigin="1304,104" coordsize="9292,2663">
            <v:group style="position:absolute;left:1310;top:2761;width:9279;height:2" coordorigin="1310,2761" coordsize="9279,2">
              <v:shape style="position:absolute;left:1310;top:2761;width:9279;height:2" coordorigin="1310,2761" coordsize="9279,0" path="m1310,2761l10589,2761e" filled="f" stroked="t" strokeweight=".580pt" strokecolor="#000000">
                <v:path arrowok="t"/>
              </v:shape>
              <v:shape style="position:absolute;left:6638;top:104;width:3958;height:2640" type="#_x0000_t75">
                <v:imagedata r:id="rId21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unships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ultiple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plosiv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hts,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223.919998pt;margin-top:70.603111pt;width:296.88pt;height:159.96pt;mso-position-horizontal-relative:page;mso-position-vertical-relative:paragraph;z-index:-1347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39" w:lineRule="auto"/>
        <w:ind w:left="238" w:right="619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plosion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nsive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500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ipping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blown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plosion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fect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hilippin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sunk.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466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65.5pt;margin-top:220.973236pt;width:463.95pt;height:.1pt;mso-position-horizontal-relative:page;mso-position-vertical-relative:paragraph;z-index:-1348" coordorigin="1310,4419" coordsize="9279,2">
            <v:shape style="position:absolute;left:1310;top:4419;width:9279;height:2" coordorigin="1310,4419" coordsize="9279,0" path="m1310,4419l10589,4419e" filled="f" stroked="t" strokeweight=".580pt" strokecolor="#000000">
              <v:path arrowok="t"/>
            </v:shape>
          </v:group>
          <w10:wrap type="none"/>
        </w:pict>
      </w:r>
      <w:r>
        <w:rPr/>
        <w:pict>
          <v:shape style="position:absolute;margin-left:70.919998pt;margin-top:11.223236pt;width:299.88pt;height:173.979899pt;mso-position-horizontal-relative:page;mso-position-vertical-relative:paragraph;z-index:-1346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245T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238" w:right="7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61/2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24D,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1969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8.273352pt;height:153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wind.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doubt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hinds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966" w:right="70" w:firstLine="-472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919998pt;margin-top:26.753189pt;width:224.88pt;height:142.489929pt;mso-position-horizontal-relative:page;mso-position-vertical-relative:paragraph;z-index:-1345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idships,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205.919998pt;margin-top:34.848331pt;width:314.88pt;height:206.95pt;mso-position-horizontal-relative:page;mso-position-vertical-relative:paragraph;z-index:-1344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MM6.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spacing w:before="1" w:after="0" w:line="276" w:lineRule="exact"/>
        <w:ind w:left="238" w:right="666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ace.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40" w:right="152" w:firstLine="7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919998pt;margin-top:50.459522pt;width:299.88pt;height:174.749943pt;mso-position-horizontal-relative:page;mso-position-vertical-relative:paragraph;z-index:-1343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ising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missing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downtown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</w:p>
    <w:p>
      <w:pPr>
        <w:spacing w:before="0" w:after="0" w:line="240" w:lineRule="auto"/>
        <w:ind w:left="6351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unusu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</w:p>
    <w:p>
      <w:pPr>
        <w:spacing w:before="0" w:after="0" w:line="240" w:lineRule="auto"/>
        <w:ind w:left="238" w:right="1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3.823646pt;height:238.5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39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lking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lking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lling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uth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dising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7.501049pt;height:188.25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ssive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47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6000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47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bove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47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pilot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uns,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oking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pilot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button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7.62mm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ontinuous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ootb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onds.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Nov</w:t>
      </w:r>
    </w:p>
    <w:p>
      <w:pPr>
        <w:spacing w:before="0" w:after="0" w:line="240" w:lineRule="auto"/>
        <w:ind w:left="238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69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mbodi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696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919998pt;margin-top:12.783325pt;width:269.881pt;height:146.979819pt;mso-position-horizontal-relative:page;mso-position-vertical-relative:paragraph;z-index:-1342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OQ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</w:p>
    <w:p>
      <w:pPr>
        <w:spacing w:before="0" w:after="0" w:line="240" w:lineRule="auto"/>
        <w:ind w:left="238" w:right="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downtown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1970,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lights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bs"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ontinuous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onths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ibou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6.687495pt;height:234.7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40" w:lineRule="auto"/>
        <w:ind w:left="13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"-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ex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707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707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uous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VN.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uslov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oomm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nila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l"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nila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bili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sitting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obvious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shoppi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m"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hiski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tsons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ollowing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onsult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98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1963)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98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1954)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98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98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65.5pt;margin-top:26.693228pt;width:463.95pt;height:.1pt;mso-position-horizontal-relative:page;mso-position-vertical-relative:paragraph;z-index:-1341" coordorigin="1310,534" coordsize="9279,2">
            <v:shape style="position:absolute;left:1310;top:534;width:9279;height:2" coordorigin="1310,534" coordsize="9279,0" path="m1310,534l10589,534e" filled="f" stroked="t" strokeweight=".580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</w:t>
      </w:r>
    </w:p>
    <w:p>
      <w:pPr>
        <w:jc w:val="left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ooksto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tist"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1970,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79" w:right="1586" w:firstLine="-1886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1967-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1354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ELL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TE"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EW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UIN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67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54"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ohn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unning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publish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Doug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onoto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Tpt/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?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moving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TP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philosop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ounts.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stwood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ilson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lipw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1955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QANTAS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stions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oolw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ilson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01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whom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1954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slipping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02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nior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dge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gging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split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ining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shot.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0600,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ough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ol"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s"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bush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?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oing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bush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opposite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kill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ision.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Administ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ppoint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1968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8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1968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1356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LE"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VI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llow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Nhon,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d/unlo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iddle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ontinu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8034"/>
        <w:jc w:val="both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ANA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400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109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155mm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hulk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munitions.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6.901687pt;height:172.2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Guns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9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7.011867pt;height:235.5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ontinu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nks/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707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707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ontinu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multitude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Nhon.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20000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toothp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6466" w:right="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919998pt;margin-top:10.481897pt;width:299.88pt;height:191.88pt;mso-position-horizontal-relative:page;mso-position-vertical-relative:paragraph;z-index:-1340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6.499497pt;height:231.7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150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Mobile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4" w:lineRule="exact"/>
        <w:ind w:left="238" w:right="1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T"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22*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olls.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oubl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lluva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it"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8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1.888702pt;height:197.055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9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5.094248pt;height:307.2525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auto"/>
        <w:ind w:left="238" w:right="7439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UY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splits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on/Vu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ibou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uniqué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"5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ws.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iddl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oom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idge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409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919998pt;margin-top:12.163131pt;width:299.88pt;height:230.88pt;mso-position-horizontal-relative:page;mso-position-vertical-relative:paragraph;z-index:-1339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ulliv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s"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ouple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bush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g"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ition"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killin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involv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dviso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nd/or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inly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Adviso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n's'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sitting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onvulsion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kids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stions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s)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issing"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photo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.)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8.911879pt;height:203.25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wound.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ondition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visiting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llow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tour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1964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Advisor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dvis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ollowi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subjug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Minh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whom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shooting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ssion.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1945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Minh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1,000,000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1945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lmost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institut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6AM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1954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ommunists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Minh)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1954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Govt.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ovt.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Govt.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obvious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involv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solutio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solutio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hnolo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Millions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s’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illions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vultu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s"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ommuni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noon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nking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iting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unlik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whom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238" w:right="7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199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Mobile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9th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ivision.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40%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ol..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tion)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bour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130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6.686528pt;height:171.51750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5" w:after="0" w:line="240" w:lineRule="auto"/>
        <w:ind w:left="17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USS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Y"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ned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illed.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8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105mm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nd/or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238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5.018853pt;height:231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E"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Ammunition.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Division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outine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slip"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mpt"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spilt"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loose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1968,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1968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nsiting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pilot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pilot.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g"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hostile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nk"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tions"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66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osion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Division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opposite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obvious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ix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1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</w:p>
    <w:p>
      <w:pPr>
        <w:spacing w:before="0" w:after="0" w:line="240" w:lineRule="auto"/>
        <w:ind w:left="238" w:right="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2330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pposite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sight.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40mm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MG.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Gunships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pinpoint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position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566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9.919998pt;margin-top:1.533123pt;width:95.229924pt;height:107.95pt;mso-position-horizontal-relative:page;mso-position-vertical-relative:paragraph;z-index:-1338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OUNTY"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swim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blish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ussion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65.5pt;margin-top:788.050049pt;width:463.95pt;height:.1pt;mso-position-horizontal-relative:page;mso-position-vertical-relative:page;z-index:-1336" coordorigin="1310,15761" coordsize="9279,2">
            <v:shape style="position:absolute;left:1310;top:15761;width:9279;height:2" coordorigin="1310,15761" coordsize="9279,0" path="m1310,15761l10589,15761e" filled="f" stroked="t" strokeweight=".58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Vung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2300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tb.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ontinu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ollow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525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40.920013pt;margin-top:39.64315pt;width:187.479933pt;height:136.920pt;mso-position-horizontal-relative:page;mso-position-vertical-relative:paragraph;z-index:-1337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</w:p>
    <w:p>
      <w:pPr>
        <w:spacing w:before="0" w:after="0" w:line="240" w:lineRule="auto"/>
        <w:ind w:left="238" w:right="390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1966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squ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Nhut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126"/>
        <w:jc w:val="both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48"/>
          <w:szCs w:val="4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48"/>
          <w:szCs w:val="48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48"/>
          <w:szCs w:val="48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48"/>
          <w:szCs w:val="48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48"/>
          <w:szCs w:val="4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48"/>
          <w:szCs w:val="4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48"/>
          <w:szCs w:val="48"/>
          <w:spacing w:val="-1"/>
          <w:w w:val="100"/>
          <w:b/>
          <w:bCs/>
        </w:rPr>
        <w:t>PT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unknown.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auto"/>
        <w:ind w:left="2085" w:right="200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1354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ELL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TE"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4.068808pt;height:225.9375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788" w:right="270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RT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75" w:right="169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exact"/>
        <w:ind w:left="23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u w:val="single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u w:val="single" w:color="0000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u w:val="single" w:color="0000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u w:val="single" w:color="0000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u w:val="single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u w:val="single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  <w:position w:val="-1"/>
        </w:rPr>
        <w:t>QN.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238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354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1964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130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AMATTA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tons.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01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Voyag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1909,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640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188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sibili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36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Voyage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dumps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tools,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dition.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89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minute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vious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onth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30,000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llons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ddition,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3,000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llons,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osquito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djust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onditions.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803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joins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41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bosun,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39" w:lineRule="auto"/>
        <w:ind w:left="238" w:right="7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pilot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$40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$100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bit,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ntiti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6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$3,000,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slow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plodd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spot.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ss.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571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AMATTA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bunti,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Administ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luding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4" w:lineRule="exact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91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ools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hull,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bunti,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235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lpools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lpools,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ibute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lpools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lpools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sponding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sudd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578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olv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lusiv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lpools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pik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nique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uide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spot.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74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168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168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knot)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186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spacing w:before="0" w:after="0" w:line="240" w:lineRule="auto"/>
        <w:ind w:left="238" w:right="15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</w:p>
    <w:p>
      <w:pPr>
        <w:spacing w:before="2" w:after="0" w:line="240" w:lineRule="auto"/>
        <w:ind w:left="238" w:right="785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ppoint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469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38" w:right="71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alism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vivo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oup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itive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ivilis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ssist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jobs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ost,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raft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ntion.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nwhil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3931"/>
        <w:jc w:val="both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IFE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UAD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photo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sunk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hnom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mbodia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5.723679pt;height:343.035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82" w:after="0" w:line="226" w:lineRule="exact"/>
        <w:ind w:left="109" w:right="-20"/>
        <w:jc w:val="left"/>
        <w:tabs>
          <w:tab w:pos="70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5.199898pt;margin-top:788pt;width:464.75pt;height:.1pt;mso-position-horizontal-relative:page;mso-position-vertical-relative:page;z-index:-1335" coordorigin="1304,15760" coordsize="9295,2">
            <v:shape style="position:absolute;left:1304;top:15760;width:9295;height:2" coordorigin="1304,15760" coordsize="9295,0" path="m1304,15760l10599,15760e" filled="f" stroked="t" strokeweight="1.499pt" strokecolor="#000000">
              <v:path arrowok="t"/>
            </v:shape>
          </v:group>
          <w10:wrap type="none"/>
        </w:pict>
      </w:r>
      <w:r>
        <w:rPr/>
        <w:pict>
          <v:group style="position:absolute;margin-left:64.074898pt;margin-top:14.464935pt;width:466.25pt;height:2.9661pt;mso-position-horizontal-relative:page;mso-position-vertical-relative:paragraph;z-index:-1332" coordorigin="1281,289" coordsize="9325,59">
            <v:group style="position:absolute;left:1289;top:341;width:9310;height:2" coordorigin="1289,341" coordsize="9310,2">
              <v:shape style="position:absolute;left:1289;top:341;width:9310;height:2" coordorigin="1289,341" coordsize="9310,0" path="m1289,341l10599,341e" filled="f" stroked="t" strokeweight=".75pt" strokecolor="#000000">
                <v:path arrowok="t"/>
              </v:shape>
            </v:group>
            <v:group style="position:absolute;left:2297;top:295;width:331;height:2" coordorigin="2297,295" coordsize="331,2">
              <v:shape style="position:absolute;left:2297;top:295;width:331;height:2" coordorigin="2297,295" coordsize="331,0" path="m2297,295l2628,295e" filled="f" stroked="t" strokeweight=".581pt" strokecolor="#000000">
                <v:path arrowok="t"/>
              </v:shape>
            </v:group>
            <v:group style="position:absolute;left:9840;top:295;width:617;height:2" coordorigin="9840,295" coordsize="617,2">
              <v:shape style="position:absolute;left:9840;top:295;width:617;height:2" coordorigin="9840,295" coordsize="617,0" path="m9840,295l10457,295e" filled="f" stroked="t" strokeweight=".58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7"/>
          <w:position w:val="-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7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7"/>
          <w:position w:val="-1"/>
        </w:rPr>
        <w:t>go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7"/>
          <w:position w:val="-1"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Fleet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ip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8"/>
          <w:position w:val="-1"/>
        </w:rPr>
        <w:t>Squadron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2821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13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0"/>
        </w:rPr>
        <w:t>HA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7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HAU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7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7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7"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8" w:lineRule="exact"/>
        <w:ind w:left="123" w:right="153" w:firstLine="-1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70.30011pt;margin-top:41.772507pt;width:106.4pt;height:.1pt;mso-position-horizontal-relative:page;mso-position-vertical-relative:paragraph;z-index:-1331" coordorigin="7406,835" coordsize="2128,2">
            <v:shape style="position:absolute;left:7406;top:835;width:2128;height:2" coordorigin="7406,835" coordsize="2128,0" path="m7406,835l9534,835e" filled="f" stroked="t" strokeweight=".75pt" strokecolor="#B3979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photog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hotos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AV1353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zz"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AV1353,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auto"/>
        <w:ind w:left="99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3B3636"/>
          <w:spacing w:val="-7"/>
          <w:w w:val="163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1F1D1F"/>
          <w:spacing w:val="-2"/>
          <w:w w:val="93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1F1D1F"/>
          <w:spacing w:val="-2"/>
          <w:w w:val="93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color w:val="1F1D1F"/>
          <w:spacing w:val="0"/>
          <w:w w:val="93"/>
        </w:rPr>
        <w:t>RY</w:t>
      </w:r>
      <w:r>
        <w:rPr>
          <w:rFonts w:ascii="Times New Roman" w:hAnsi="Times New Roman" w:cs="Times New Roman" w:eastAsia="Times New Roman"/>
          <w:sz w:val="23"/>
          <w:szCs w:val="23"/>
          <w:color w:val="1F1D1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3B3636"/>
          <w:spacing w:val="-15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1F1D1F"/>
          <w:spacing w:val="-2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3B3636"/>
          <w:spacing w:val="0"/>
          <w:w w:val="100"/>
        </w:rPr>
        <w:t>&lt;</w:t>
      </w:r>
      <w:r>
        <w:rPr>
          <w:rFonts w:ascii="Times New Roman" w:hAnsi="Times New Roman" w:cs="Times New Roman" w:eastAsia="Times New Roman"/>
          <w:sz w:val="23"/>
          <w:szCs w:val="23"/>
          <w:color w:val="3B3636"/>
          <w:spacing w:val="-2"/>
          <w:w w:val="100"/>
        </w:rPr>
        <w:t>\</w:t>
      </w:r>
      <w:r>
        <w:rPr>
          <w:rFonts w:ascii="Times New Roman" w:hAnsi="Times New Roman" w:cs="Times New Roman" w:eastAsia="Times New Roman"/>
          <w:sz w:val="23"/>
          <w:szCs w:val="23"/>
          <w:color w:val="3B3636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3B3636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3B3636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3B3636"/>
          <w:spacing w:val="-4"/>
          <w:w w:val="100"/>
        </w:rPr>
        <w:t>L"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15" w:lineRule="exact"/>
        <w:ind w:left="1354" w:right="-20"/>
        <w:jc w:val="left"/>
        <w:tabs>
          <w:tab w:pos="636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-10"/>
          <w:w w:val="100"/>
          <w:position w:val="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-9"/>
          <w:w w:val="100"/>
          <w:position w:val="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-10"/>
          <w:w w:val="100"/>
          <w:position w:val="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-8"/>
          <w:w w:val="100"/>
          <w:position w:val="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-10"/>
          <w:w w:val="100"/>
          <w:position w:val="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-7"/>
          <w:w w:val="100"/>
          <w:position w:val="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0"/>
          <w:w w:val="100"/>
          <w:position w:val="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B3636"/>
          <w:spacing w:val="0"/>
          <w:w w:val="100"/>
          <w:position w:val="4"/>
        </w:rPr>
      </w:r>
      <w:r>
        <w:rPr>
          <w:rFonts w:ascii="Arial" w:hAnsi="Arial" w:cs="Arial" w:eastAsia="Arial"/>
          <w:sz w:val="30"/>
          <w:szCs w:val="30"/>
          <w:color w:val="BAACA5"/>
          <w:spacing w:val="0"/>
          <w:w w:val="60"/>
          <w:position w:val="0"/>
        </w:rPr>
        <w:t>..,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106.559998pt;margin-top:-265.149506pt;width:382.919969pt;height:249.12699pt;mso-position-horizontal-relative:page;mso-position-vertical-relative:paragraph;z-index:-1334" coordorigin="2131,-5303" coordsize="7658,4983">
            <v:shape style="position:absolute;left:2131;top:-3980;width:7658;height:3660" type="#_x0000_t75">
              <v:imagedata r:id="rId48" o:title=""/>
            </v:shape>
            <v:group style="position:absolute;left:2241;top:-5273;width:2;height:1694" coordorigin="2241,-5273" coordsize="2,1694">
              <v:shape style="position:absolute;left:2241;top:-5273;width:2;height:1694" coordorigin="2241,-5273" coordsize="0,1694" path="m2241,-3579l2241,-5273e" filled="f" stroked="t" strokeweight="2.999pt" strokecolor="#CFC8C8">
                <v:path arrowok="t"/>
              </v:shape>
            </v:group>
            <v:group style="position:absolute;left:9662;top:-5243;width:2;height:1319" coordorigin="9662,-5243" coordsize="2,1319">
              <v:shape style="position:absolute;left:9662;top:-5243;width:2;height:1319" coordorigin="9662,-5243" coordsize="0,1319" path="m9662,-3924l9662,-5243e" filled="f" stroked="t" strokeweight="3.748pt" strokecolor="#DBCCCC">
                <v:path arrowok="t"/>
              </v:shape>
            </v:group>
            <v:group style="position:absolute;left:7634;top:-4435;width:152;height:399" coordorigin="7634,-4435" coordsize="152,399">
              <v:shape style="position:absolute;left:7634;top:-4435;width:152;height:399" coordorigin="7634,-4435" coordsize="152,399" path="m7634,-4435l7786,-4435,7786,-4036,7634,-4036,7634,-4435e" filled="t" fillcolor="#E8DAD8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6.559998pt;margin-top:.417523pt;width:382.919961pt;height:245.999989pt;mso-position-horizontal-relative:page;mso-position-vertical-relative:paragraph;z-index:-1333" coordorigin="2131,8" coordsize="7658,4920">
            <v:shape style="position:absolute;left:2191;top:8;width:7598;height:4920" type="#_x0000_t75">
              <v:imagedata r:id="rId49" o:title=""/>
            </v:shape>
            <v:shape style="position:absolute;left:2131;top:4028;width:398;height:900" type="#_x0000_t75">
              <v:imagedata r:id="rId50" o:title=""/>
            </v:shape>
            <v:group style="position:absolute;left:2241;top:2555;width:2;height:1529" coordorigin="2241,2555" coordsize="2,1529">
              <v:shape style="position:absolute;left:2241;top:2555;width:2;height:1529" coordorigin="2241,2555" coordsize="0,1529" path="m2241,4084l2241,2555e" filled="f" stroked="t" strokeweight="3.748pt" strokecolor="#BCBFD4">
                <v:path arrowok="t"/>
              </v:shape>
            </v:group>
            <v:group style="position:absolute;left:2458;top:4781;width:1439;height:2" coordorigin="2458,4781" coordsize="1439,2">
              <v:shape style="position:absolute;left:2458;top:4781;width:1439;height:2" coordorigin="2458,4781" coordsize="1439,0" path="m2458,4781l3897,4781e" filled="f" stroked="t" strokeweight="5.997pt" strokecolor="#838C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9.80011pt;margin-top:-3.775913pt;width:95.2pt;height:.1pt;mso-position-horizontal-relative:page;mso-position-vertical-relative:paragraph;z-index:-1330" coordorigin="7796,-76" coordsize="1904,2">
            <v:shape style="position:absolute;left:7796;top:-76;width:1904;height:2" coordorigin="7796,-76" coordsize="1904,0" path="m7796,-76l9700,-76e" filled="f" stroked="t" strokeweight="3.748pt" strokecolor="#D8CCD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0"/>
          <w:w w:val="101"/>
        </w:rPr>
        <w:t>AV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1"/>
          <w:w w:val="101"/>
        </w:rPr>
        <w:t>1353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auto"/>
        <w:ind w:left="108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0"/>
          <w:w w:val="101"/>
        </w:rPr>
        <w:t>ADA</w:t>
      </w:r>
      <w:r>
        <w:rPr>
          <w:rFonts w:ascii="Times New Roman" w:hAnsi="Times New Roman" w:cs="Times New Roman" w:eastAsia="Times New Roman"/>
          <w:sz w:val="32"/>
          <w:szCs w:val="32"/>
          <w:color w:val="3B3636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0"/>
          <w:w w:val="118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auto"/>
        <w:ind w:left="108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B36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3B3636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-8"/>
          <w:w w:val="100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3B3636"/>
          <w:spacing w:val="-8"/>
          <w:w w:val="100"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11"/>
          <w:w w:val="100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3B3636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3B3636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D1F"/>
          <w:spacing w:val="3"/>
          <w:w w:val="109"/>
        </w:rPr>
        <w:t>1965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0" w:right="-20"/>
        <w:jc w:val="lef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>
          <w:rFonts w:ascii="Times New Roman" w:hAnsi="Times New Roman" w:cs="Times New Roman" w:eastAsia="Times New Roman"/>
          <w:sz w:val="51"/>
          <w:szCs w:val="51"/>
          <w:color w:val="9CA1B8"/>
          <w:spacing w:val="0"/>
          <w:w w:val="74"/>
        </w:rPr>
        <w:t>-·</w:t>
      </w:r>
      <w:r>
        <w:rPr>
          <w:rFonts w:ascii="Times New Roman" w:hAnsi="Times New Roman" w:cs="Times New Roman" w:eastAsia="Times New Roman"/>
          <w:sz w:val="51"/>
          <w:szCs w:val="51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37"/>
          <w:pgMar w:header="0" w:footer="666" w:top="460" w:bottom="860" w:left="1300" w:right="1280"/>
          <w:headerReference w:type="default" r:id="rId46"/>
          <w:footerReference w:type="default" r:id="rId47"/>
          <w:pgSz w:w="11940" w:h="16860"/>
        </w:sectPr>
      </w:pPr>
      <w:rPr/>
    </w:p>
    <w:p>
      <w:pPr>
        <w:spacing w:before="70" w:after="0" w:line="240" w:lineRule="auto"/>
        <w:ind w:left="116" w:right="-20"/>
        <w:jc w:val="left"/>
        <w:tabs>
          <w:tab w:pos="7580" w:val="left"/>
          <w:tab w:pos="9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80808"/>
        </w:rPr>
      </w:r>
      <w:r>
        <w:rPr>
          <w:rFonts w:ascii="Times New Roman" w:hAnsi="Times New Roman" w:cs="Times New Roman" w:eastAsia="Times New Roman"/>
          <w:sz w:val="19"/>
          <w:szCs w:val="19"/>
          <w:color w:val="080808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20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16"/>
          <w:u w:val="thick" w:color="0000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16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16"/>
          <w:u w:val="thick" w:color="0000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16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-10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-1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12"/>
          <w:u w:val="thick" w:color="000000"/>
        </w:rPr>
        <w:t>Smal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12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12"/>
          <w:u w:val="thick" w:color="0000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12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3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3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3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4"/>
          <w:b/>
          <w:bCs/>
          <w:u w:val="thick" w:color="000000"/>
        </w:rPr>
        <w:t>Shi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4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5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5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1"/>
          <w:b/>
          <w:bCs/>
          <w:u w:val="thick" w:color="000000"/>
        </w:rPr>
        <w:t>Squadron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1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b/>
          <w:bCs/>
          <w:u w:val="thick" w:color="0000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9"/>
          <w:u w:val="thick" w:color="000000"/>
        </w:rPr>
        <w:t>Th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9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9"/>
          <w:u w:val="thick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9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0"/>
          <w:b/>
          <w:bCs/>
          <w:u w:val="thick" w:color="000000"/>
        </w:rPr>
        <w:t>Forgotte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1"/>
          <w:b/>
          <w:bCs/>
          <w:u w:val="thick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1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6"/>
          <w:u w:val="thick" w:color="000000"/>
        </w:rPr>
        <w:t>Fleet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16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u w:val="thick" w:color="0000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0.159994pt;height:237.6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8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0.160001pt;height:434.88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138"/>
          <w:pgMar w:header="0" w:footer="666" w:top="500" w:bottom="860" w:left="1180" w:right="1200"/>
          <w:headerReference w:type="default" r:id="rId51"/>
          <w:footerReference w:type="default" r:id="rId52"/>
          <w:pgSz w:w="11940" w:h="16860"/>
        </w:sectPr>
      </w:pPr>
      <w:rPr/>
    </w:p>
    <w:p>
      <w:pPr>
        <w:spacing w:before="66" w:after="0" w:line="240" w:lineRule="auto"/>
        <w:ind w:left="224" w:right="-20"/>
        <w:jc w:val="left"/>
        <w:tabs>
          <w:tab w:pos="72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4.699898pt;margin-top:15.837756pt;width:465.15pt;height:.1pt;mso-position-horizontal-relative:page;mso-position-vertical-relative:paragraph;z-index:-1328" coordorigin="1294,317" coordsize="9303,2">
            <v:shape style="position:absolute;left:1294;top:317;width:9303;height:2" coordorigin="1294,317" coordsize="9303,0" path="m1294,317l10597,317e" filled="f" stroked="t" strokeweight="1.2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7"/>
          <w:position w:val="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7"/>
          <w:position w:val="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7"/>
          <w:position w:val="1"/>
        </w:rPr>
        <w:t>go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7"/>
          <w:u w:val="single" w:color="000000"/>
          <w:position w:val="1"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u w:val="single" w:color="000000"/>
          <w:position w:val="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7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leet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ip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8"/>
          <w:position w:val="0"/>
        </w:rPr>
        <w:t>Squadron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50" w:right="2822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13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7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7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7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7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7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ON</w:t>
      </w:r>
      <w:r>
        <w:rPr>
          <w:rFonts w:ascii="Times New Roman" w:hAnsi="Times New Roman" w:cs="Times New Roman" w:eastAsia="Times New Roman"/>
          <w:sz w:val="27"/>
          <w:szCs w:val="27"/>
          <w:spacing w:val="-16"/>
          <w:w w:val="10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7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U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7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7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7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7"/>
        </w:rPr>
        <w:t>"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2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pho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phy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1353</w:t>
      </w:r>
      <w:r>
        <w:rPr>
          <w:rFonts w:ascii="Times New Roman" w:hAnsi="Times New Roman" w:cs="Times New Roman" w:eastAsia="Times New Roman"/>
          <w:sz w:val="23"/>
          <w:szCs w:val="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5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1" w:after="0" w:line="260" w:lineRule="exact"/>
        <w:ind w:left="23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107.699997pt;margin-top:27.405468pt;width:379.98pt;height:305.959917pt;mso-position-horizontal-relative:page;mso-position-vertical-relative:paragraph;z-index:-1329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qu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dron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2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2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2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3" w:after="0" w:line="230" w:lineRule="auto"/>
        <w:ind w:left="1227" w:right="6349" w:firstLine="-9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1"/>
          <w:w w:val="100"/>
        </w:rPr>
        <w:t>13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5B6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425B6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425B60"/>
          <w:spacing w:val="1"/>
          <w:w w:val="100"/>
        </w:rPr>
        <w:t>ERN</w:t>
      </w:r>
      <w:r>
        <w:rPr>
          <w:rFonts w:ascii="Times New Roman" w:hAnsi="Times New Roman" w:cs="Times New Roman" w:eastAsia="Times New Roman"/>
          <w:sz w:val="18"/>
          <w:szCs w:val="18"/>
          <w:color w:val="425B6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25B6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425B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425B6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0"/>
          <w:w w:val="94"/>
        </w:rPr>
        <w:t>IG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3"/>
          <w:w w:val="100"/>
        </w:rPr>
        <w:t>TO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1"/>
          <w:w w:val="100"/>
        </w:rPr>
        <w:t>GUL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1"/>
          <w:w w:val="11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4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7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6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6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6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7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-24"/>
          <w:w w:val="100"/>
        </w:rPr>
        <w:t>RI</w:t>
      </w:r>
      <w:r>
        <w:rPr>
          <w:rFonts w:ascii="Times New Roman" w:hAnsi="Times New Roman" w:cs="Times New Roman" w:eastAsia="Times New Roman"/>
          <w:sz w:val="18"/>
          <w:szCs w:val="18"/>
          <w:color w:val="2F42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93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1"/>
          <w:w w:val="100"/>
        </w:rPr>
        <w:t>19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color w:val="2F424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5.633507pt;height:245.4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139"/>
          <w:pgMar w:header="0" w:footer="666" w:top="480" w:bottom="860" w:left="1180" w:right="1180"/>
          <w:headerReference w:type="default" r:id="rId55"/>
          <w:footerReference w:type="default" r:id="rId56"/>
          <w:pgSz w:w="11940" w:h="1686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312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b/>
          <w:bCs/>
        </w:rPr>
        <w:t>"JOHN</w:t>
      </w:r>
      <w:r>
        <w:rPr>
          <w:rFonts w:ascii="Times New Roman" w:hAnsi="Times New Roman" w:cs="Times New Roman" w:eastAsia="Times New Roman"/>
          <w:sz w:val="26"/>
          <w:szCs w:val="26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spacing w:val="2"/>
          <w:w w:val="104"/>
        </w:rPr>
        <w:t>ONA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4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2"/>
          <w:w w:val="104"/>
        </w:rPr>
        <w:t>H"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1.613053pt;height:407.49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93" w:footer="666" w:top="780" w:bottom="860" w:left="1180" w:right="1200"/>
          <w:headerReference w:type="default" r:id="rId59"/>
          <w:pgSz w:w="11940" w:h="1686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3512" w:right="3427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33" w:right="265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UI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3.904417pt;height:245.25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itish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phibious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llipo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1915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mphibious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1939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hostile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WW1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bombi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possibili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oldin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1940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itish,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ounting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,32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itish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itish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numb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0pt;height:140.25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39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knots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phibious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utilis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Hospit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8/9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knots.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itish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ffe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knots.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1.047932pt;height:110.595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knots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159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ddition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180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bow.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oops.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outhw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nuous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craf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1943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's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hip,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1944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jc w:val="both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238" w:right="4567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32"/>
          <w:szCs w:val="3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32"/>
          <w:szCs w:val="3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32"/>
          <w:szCs w:val="3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32"/>
          <w:szCs w:val="32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HIP</w:t>
      </w:r>
      <w:r>
        <w:rPr>
          <w:rFonts w:ascii="Arial" w:hAnsi="Arial" w:cs="Arial" w:eastAsia="Arial"/>
          <w:sz w:val="32"/>
          <w:szCs w:val="32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  <w:b/>
          <w:bCs/>
        </w:rPr>
        <w:t>ME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DIUM</w:t>
      </w:r>
      <w:r>
        <w:rPr>
          <w:rFonts w:ascii="Arial" w:hAnsi="Arial" w:cs="Arial" w:eastAsia="Arial"/>
          <w:sz w:val="32"/>
          <w:szCs w:val="32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2"/>
          <w:w w:val="100"/>
          <w:b/>
          <w:bCs/>
        </w:rPr>
        <w:t>(</w:t>
      </w:r>
      <w:r>
        <w:rPr>
          <w:rFonts w:ascii="Arial" w:hAnsi="Arial" w:cs="Arial" w:eastAsia="Arial"/>
          <w:sz w:val="32"/>
          <w:szCs w:val="3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32"/>
          <w:szCs w:val="32"/>
          <w:spacing w:val="1"/>
          <w:w w:val="100"/>
          <w:b/>
          <w:bCs/>
        </w:rPr>
        <w:t>SM)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9.479256pt;height:150.450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8" w:right="694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8" w:right="1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ollowing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Amphibious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38" w:right="162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phibious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6" w:right="81" w:firstLine="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ilt,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ef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ith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18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ck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ect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cked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ig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ith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ller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keep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like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eme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ng.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9" w:right="8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ex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ied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ked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eci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cted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mp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opp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Men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gua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men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ced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les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til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40" w:right="76" w:firstLine="-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1,80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ive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mixt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il,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ith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eep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eme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zz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y,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ly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tt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ith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men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ix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ft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ce.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ected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evi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tly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dud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little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ck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238" w:right="8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lled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ext.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ile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ific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ile,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fie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ck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eemed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ff.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tte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till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ce.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eeks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unn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els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9" w:lineRule="auto"/>
        <w:ind w:left="237" w:right="79" w:firstLine="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like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il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lick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like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timi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evice,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had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lly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aga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ppa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tly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efe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llo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ile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apa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aba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ndo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few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ys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0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6.136119pt;height:119.145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4.905532pt;height:180.69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40" w:lineRule="auto"/>
        <w:ind w:left="4271" w:right="419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3.538633pt;height:131.0625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5" w:after="0" w:line="238" w:lineRule="auto"/>
        <w:ind w:left="272" w:right="192" w:firstLine="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56pt;margin-top:58.819271pt;width:282.960pt;height:179pt;mso-position-horizontal-relative:page;mso-position-vertical-relative:paragraph;z-index:-1327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tog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"b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er"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ult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Vi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aya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hern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hill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pin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's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hilip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nes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"l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ned"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en.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hur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rc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rce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dur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WW2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ch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rried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9t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99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6" w:right="154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ches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ult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0.655607pt;height:260.4375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240" w:lineRule="auto"/>
        <w:ind w:left="760" w:right="67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55.899994pt;margin-top:27.766661pt;width:283.901pt;height:225.96pt;mso-position-horizontal-relative:page;mso-position-vertical-relative:paragraph;z-index:-1326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unc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rep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build.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2" w:right="58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oto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ze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ircr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Sur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hillipin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Dec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1944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0.236377pt;height:138.9375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4" w:after="0" w:line="240" w:lineRule="auto"/>
        <w:ind w:left="1858" w:right="177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oto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OK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NAWA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line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's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chhe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8.660712pt;height:200.25pt;mso-position-horizontal-relative:char;mso-position-vertical-relative:line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" w:after="0" w:line="240" w:lineRule="auto"/>
        <w:ind w:left="437" w:right="35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ner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's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ple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's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9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ple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hich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ered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ire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dec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iding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reeping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chhe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3374" w:right="328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aft.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9.950228pt;height:129.75pt;mso-position-horizontal-relative:char;mso-position-vertical-relative:line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40" w:lineRule="auto"/>
        <w:ind w:left="4226" w:right="414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R)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401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9.019954pt;height:124.23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6" w:right="86" w:firstLine="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itted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gu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cis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Viet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eir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1" w:after="0" w:line="240" w:lineRule="auto"/>
        <w:ind w:left="2398" w:right="-20"/>
        <w:jc w:val="left"/>
        <w:tabs>
          <w:tab w:pos="27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5" w:after="0" w:line="240" w:lineRule="auto"/>
        <w:ind w:left="2398" w:right="-20"/>
        <w:jc w:val="left"/>
        <w:tabs>
          <w:tab w:pos="27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5" w:after="0" w:line="240" w:lineRule="auto"/>
        <w:ind w:left="2398" w:right="-20"/>
        <w:jc w:val="left"/>
        <w:tabs>
          <w:tab w:pos="27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5" w:after="0" w:line="240" w:lineRule="auto"/>
        <w:ind w:left="2398" w:right="-20"/>
        <w:jc w:val="left"/>
        <w:tabs>
          <w:tab w:pos="27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ets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7.462976pt;height:186.045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39" w:lineRule="auto"/>
        <w:ind w:left="272" w:right="19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ph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hip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aft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WW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ny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's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rubb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ry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hip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ci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ic.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323" w:right="3238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69.399902pt;margin-top:-14.172774pt;width:456.5pt;height:.1pt;mso-position-horizontal-relative:page;mso-position-vertical-relative:paragraph;z-index:-1325" coordorigin="1388,-283" coordsize="9130,2">
            <v:shape style="position:absolute;left:1388;top:-283;width:9130;height:2" coordorigin="1388,-283" coordsize="9130,0" path="m1388,-283l10518,-283e" filled="f" stroked="t" strokeweight=".580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SM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7"/>
          <w:szCs w:val="27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2" w:after="0" w:line="240" w:lineRule="auto"/>
        <w:ind w:left="11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3.300098pt;margin-top:92.027245pt;width:468.7pt;height:181.15pt;mso-position-horizontal-relative:page;mso-position-vertical-relative:paragraph;z-index:-1324" coordorigin="1266,1841" coordsize="9374,3623">
            <v:group style="position:absolute;left:1402;top:2029;width:9102;height:2" coordorigin="1402,2029" coordsize="9102,2">
              <v:shape style="position:absolute;left:1402;top:2029;width:9102;height:2" coordorigin="1402,2029" coordsize="9102,0" path="m1402,2029l10504,2029e" filled="f" stroked="t" strokeweight=".85pt" strokecolor="#C1C1C1">
                <v:path arrowok="t"/>
              </v:shape>
            </v:group>
            <v:group style="position:absolute;left:1409;top:2168;width:2;height:145" coordorigin="1409,2168" coordsize="2,145">
              <v:shape style="position:absolute;left:1409;top:2168;width:2;height:145" coordorigin="1409,2168" coordsize="0,145" path="m1409,2168l1409,2313e" filled="f" stroked="t" strokeweight=".85pt" strokecolor="#C1C1C1">
                <v:path arrowok="t"/>
              </v:shape>
            </v:group>
            <v:group style="position:absolute;left:10496;top:2168;width:2;height:145" coordorigin="10496,2168" coordsize="2,145">
              <v:shape style="position:absolute;left:10496;top:2168;width:2;height:145" coordorigin="10496,2168" coordsize="0,145" path="m10496,2168l10496,2313e" filled="f" stroked="t" strokeweight=".85pt" strokecolor="#C1C1C1">
                <v:path arrowok="t"/>
              </v:shape>
            </v:group>
            <v:group style="position:absolute;left:1418;top:2037;width:9070;height:276" coordorigin="1418,2037" coordsize="9070,276">
              <v:shape style="position:absolute;left:1418;top:2037;width:9070;height:276" coordorigin="1418,2037" coordsize="9070,276" path="m1418,2037l10488,2037,10488,2313,1418,2313,1418,2037e" filled="t" fillcolor="#C1C1C1" stroked="f">
                <v:path arrowok="t"/>
                <v:fill/>
              </v:shape>
            </v:group>
            <v:group style="position:absolute;left:1409;top:2495;width:2;height:558" coordorigin="1409,2495" coordsize="2,558">
              <v:shape style="position:absolute;left:1409;top:2495;width:2;height:558" coordorigin="1409,2495" coordsize="0,558" path="m1409,2495l1409,3053e" filled="f" stroked="t" strokeweight=".85pt" strokecolor="#C1C1C1">
                <v:path arrowok="t"/>
              </v:shape>
            </v:group>
            <v:group style="position:absolute;left:10496;top:2495;width:2;height:558" coordorigin="10496,2495" coordsize="2,558">
              <v:shape style="position:absolute;left:10496;top:2495;width:2;height:558" coordorigin="10496,2495" coordsize="0,558" path="m10496,2495l10496,3053e" filled="f" stroked="t" strokeweight=".85pt" strokecolor="#C1C1C1">
                <v:path arrowok="t"/>
              </v:shape>
            </v:group>
            <v:group style="position:absolute;left:1418;top:2313;width:9070;height:510" coordorigin="1418,2313" coordsize="9070,510">
              <v:shape style="position:absolute;left:1418;top:2313;width:9070;height:510" coordorigin="1418,2313" coordsize="9070,510" path="m1418,2313l10488,2313,10488,2823,1418,2823,1418,2313e" filled="t" fillcolor="#C1C1C1" stroked="f">
                <v:path arrowok="t"/>
                <v:fill/>
              </v:shape>
            </v:group>
            <v:group style="position:absolute;left:1418;top:2823;width:9070;height:230" coordorigin="1418,2823" coordsize="9070,230">
              <v:shape style="position:absolute;left:1418;top:2823;width:9070;height:230" coordorigin="1418,2823" coordsize="9070,230" path="m1418,2823l10488,2823,10488,3053,1418,3053,1418,2823e" filled="t" fillcolor="#C1C1C1" stroked="f">
                <v:path arrowok="t"/>
                <v:fill/>
              </v:shape>
            </v:group>
            <v:group style="position:absolute;left:1418;top:3054;width:9070;height:510" coordorigin="1418,3054" coordsize="9070,510">
              <v:shape style="position:absolute;left:1418;top:3054;width:9070;height:510" coordorigin="1418,3054" coordsize="9070,510" path="m1418,3054l10488,3054,10488,3564,1418,3564,1418,3054e" filled="t" fillcolor="#C1C1C1" stroked="f">
                <v:path arrowok="t"/>
                <v:fill/>
              </v:shape>
            </v:group>
            <v:group style="position:absolute;left:1418;top:3564;width:9070;height:229" coordorigin="1418,3564" coordsize="9070,229">
              <v:shape style="position:absolute;left:1418;top:3564;width:9070;height:229" coordorigin="1418,3564" coordsize="9070,229" path="m1418,3564l10488,3564,10488,3793,1418,3793,1418,3564e" filled="t" fillcolor="#C1C1C1" stroked="f">
                <v:path arrowok="t"/>
                <v:fill/>
              </v:shape>
            </v:group>
            <v:group style="position:absolute;left:1418;top:3793;width:9070;height:230" coordorigin="1418,3793" coordsize="9070,230">
              <v:shape style="position:absolute;left:1418;top:3793;width:9070;height:230" coordorigin="1418,3793" coordsize="9070,230" path="m1418,3793l10488,3793,10488,4023,1418,4023,1418,3793e" filled="t" fillcolor="#C1C1C1" stroked="f">
                <v:path arrowok="t"/>
                <v:fill/>
              </v:shape>
            </v:group>
            <v:group style="position:absolute;left:1418;top:4023;width:9070;height:230" coordorigin="1418,4023" coordsize="9070,230">
              <v:shape style="position:absolute;left:1418;top:4023;width:9070;height:230" coordorigin="1418,4023" coordsize="9070,230" path="m1418,4023l10488,4023,10488,4253,1418,4253,1418,4023e" filled="t" fillcolor="#C1C1C1" stroked="f">
                <v:path arrowok="t"/>
                <v:fill/>
              </v:shape>
            </v:group>
            <v:group style="position:absolute;left:10497;top:4483;width:2;height:125" coordorigin="10497,4483" coordsize="2,125">
              <v:shape style="position:absolute;left:10497;top:4483;width:2;height:125" coordorigin="10497,4483" coordsize="0,125" path="m10497,4483l10497,4608e" filled="f" stroked="t" strokeweight=".851pt" strokecolor="#C1C1C1">
                <v:path arrowok="t"/>
              </v:shape>
            </v:group>
            <v:group style="position:absolute;left:1409;top:4483;width:2;height:125" coordorigin="1409,4483" coordsize="2,125">
              <v:shape style="position:absolute;left:1409;top:4483;width:2;height:125" coordorigin="1409,4483" coordsize="0,125" path="m1409,4483l1409,4608e" filled="f" stroked="t" strokeweight=".85pt" strokecolor="#C1C1C1">
                <v:path arrowok="t"/>
              </v:shape>
            </v:group>
            <v:group style="position:absolute;left:1418;top:4254;width:9070;height:229" coordorigin="1418,4254" coordsize="9070,229">
              <v:shape style="position:absolute;left:1418;top:4254;width:9070;height:229" coordorigin="1418,4254" coordsize="9070,229" path="m1418,4254l10488,4254,10488,4483,1418,4483,1418,4254e" filled="t" fillcolor="#C1C1C1" stroked="f">
                <v:path arrowok="t"/>
                <v:fill/>
              </v:shape>
            </v:group>
            <v:group style="position:absolute;left:1418;top:4483;width:9070;height:510" coordorigin="1418,4483" coordsize="9070,510">
              <v:shape style="position:absolute;left:1418;top:4483;width:9070;height:510" coordorigin="1418,4483" coordsize="9070,510" path="m1418,4483l10488,4483,10488,4993,1418,4993,1418,4483e" filled="t" fillcolor="#C1C1C1" stroked="f">
                <v:path arrowok="t"/>
                <v:fill/>
              </v:shape>
            </v:group>
            <v:group style="position:absolute;left:1418;top:4993;width:9070;height:276" coordorigin="1418,4993" coordsize="9070,276">
              <v:shape style="position:absolute;left:1418;top:4993;width:9070;height:276" coordorigin="1418,4993" coordsize="9070,276" path="m1418,4993l10488,4993,10488,5269,1418,5269,1418,4993e" filled="t" fillcolor="#C1C1C1" stroked="f">
                <v:path arrowok="t"/>
                <v:fill/>
              </v:shape>
            </v:group>
            <v:group style="position:absolute;left:1357;top:1887;width:2;height:3531" coordorigin="1357,1887" coordsize="2,3531">
              <v:shape style="position:absolute;left:1357;top:1887;width:2;height:3531" coordorigin="1357,1887" coordsize="0,3531" path="m1357,1887l1357,5418e" filled="f" stroked="t" strokeweight="4.6pt" strokecolor="#ECE9D8">
                <v:path arrowok="t"/>
              </v:shape>
            </v:group>
            <v:group style="position:absolute;left:1312;top:1932;width:9282;height:2" coordorigin="1312,1932" coordsize="9282,2">
              <v:shape style="position:absolute;left:1312;top:1932;width:9282;height:2" coordorigin="1312,1932" coordsize="9282,0" path="m1312,1932l10594,1932e" filled="f" stroked="t" strokeweight="4.6pt" strokecolor="#ECE9D8">
                <v:path arrowok="t"/>
              </v:shape>
            </v:group>
            <v:group style="position:absolute;left:10549;top:1887;width:2;height:3531" coordorigin="10549,1887" coordsize="2,3531">
              <v:shape style="position:absolute;left:10549;top:1887;width:2;height:3531" coordorigin="10549,1887" coordsize="0,3531" path="m10549,1887l10549,5418e" filled="f" stroked="t" strokeweight="4.6pt" strokecolor="#ACA89A">
                <v:path arrowok="t"/>
              </v:shape>
            </v:group>
            <v:group style="position:absolute;left:1388;top:2015;width:9130;height:2" coordorigin="1388,2015" coordsize="9130,2">
              <v:shape style="position:absolute;left:1388;top:2015;width:9130;height:2" coordorigin="1388,2015" coordsize="9130,0" path="m1388,2015l10518,2015e" filled="f" stroked="t" strokeweight=".82pt" strokecolor="#ACA89A">
                <v:path arrowok="t"/>
              </v:shape>
            </v:group>
            <v:group style="position:absolute;left:1388;top:5292;width:9130;height:2" coordorigin="1388,5292" coordsize="9130,2">
              <v:shape style="position:absolute;left:1388;top:5292;width:9130;height:2" coordorigin="1388,5292" coordsize="9130,0" path="m1388,5292l10518,5292e" filled="f" stroked="t" strokeweight=".82pt" strokecolor="#ECE9D8">
                <v:path arrowok="t"/>
              </v:shape>
            </v:group>
            <v:group style="position:absolute;left:1395;top:2022;width:2;height:3284" coordorigin="1395,2022" coordsize="2,3284">
              <v:shape style="position:absolute;left:1395;top:2022;width:2;height:3284" coordorigin="1395,2022" coordsize="0,3284" path="m1395,2022l1395,5306e" filled="f" stroked="t" strokeweight=".82pt" strokecolor="#ACA89A">
                <v:path arrowok="t"/>
              </v:shape>
            </v:group>
            <v:group style="position:absolute;left:10512;top:2000;width:2;height:3284" coordorigin="10512,2000" coordsize="2,3284">
              <v:shape style="position:absolute;left:10512;top:2000;width:2;height:3284" coordorigin="10512,2000" coordsize="0,3284" path="m10512,2000l10512,5284e" filled="f" stroked="t" strokeweight=".82pt" strokecolor="#ECE9D8">
                <v:path arrowok="t"/>
              </v:shape>
            </v:group>
            <v:group style="position:absolute;left:1312;top:5374;width:9282;height:2" coordorigin="1312,5374" coordsize="9282,2">
              <v:shape style="position:absolute;left:1312;top:5374;width:9282;height:2" coordorigin="1312,5374" coordsize="9282,0" path="m1312,5374l10594,5374e" filled="f" stroked="t" strokeweight="4.6pt" strokecolor="#ACA89A">
                <v:path arrowok="t"/>
              </v:shape>
            </v:group>
            <w10:wrap type="none"/>
          </v:group>
        </w:pict>
      </w:r>
      <w:r>
        <w:rPr/>
        <w:pict>
          <v:shape style="width:360.439834pt;height:80.295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238" w:right="49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ilt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icer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.(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attle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mm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194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eek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KH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1).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8" w:lineRule="exact"/>
        <w:ind w:left="239" w:right="68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238" w:right="45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161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Helle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eece,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SMR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epr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II.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40" w:lineRule="auto"/>
        <w:ind w:left="3321" w:right="323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10.050102pt;margin-top:283.345856pt;width:375.15pt;height:231.5501pt;mso-position-horizontal-relative:page;mso-position-vertical-relative:paragraph;z-index:-1322" coordorigin="2201,5667" coordsize="7503,4631">
            <v:shape style="position:absolute;left:2352;top:6095;width:7200;height:3998" type="#_x0000_t75">
              <v:imagedata r:id="rId77" o:title=""/>
            </v:shape>
            <v:group style="position:absolute;left:2292;top:5713;width:2;height:4539" coordorigin="2292,5713" coordsize="2,4539">
              <v:shape style="position:absolute;left:2292;top:5713;width:2;height:4539" coordorigin="2292,5713" coordsize="0,4539" path="m2292,5713l2292,10252e" filled="f" stroked="t" strokeweight="4.6pt" strokecolor="#ECE9D8">
                <v:path arrowok="t"/>
              </v:shape>
            </v:group>
            <v:group style="position:absolute;left:2247;top:5758;width:7411;height:2" coordorigin="2247,5758" coordsize="7411,2">
              <v:shape style="position:absolute;left:2247;top:5758;width:7411;height:2" coordorigin="2247,5758" coordsize="7411,0" path="m2247,5758l9658,5758e" filled="f" stroked="t" strokeweight="4.6pt" strokecolor="#ECE9D8">
                <v:path arrowok="t"/>
              </v:shape>
            </v:group>
            <v:group style="position:absolute;left:9613;top:5713;width:2;height:4539" coordorigin="9613,5713" coordsize="2,4539">
              <v:shape style="position:absolute;left:9613;top:5713;width:2;height:4539" coordorigin="9613,5713" coordsize="0,4539" path="m9613,5713l9613,10252e" filled="f" stroked="t" strokeweight="4.6pt" strokecolor="#ACA89A">
                <v:path arrowok="t"/>
              </v:shape>
            </v:group>
            <v:group style="position:absolute;left:2323;top:5840;width:7260;height:2" coordorigin="2323,5840" coordsize="7260,2">
              <v:shape style="position:absolute;left:2323;top:5840;width:7260;height:2" coordorigin="2323,5840" coordsize="7260,0" path="m2323,5840l9583,5840e" filled="f" stroked="t" strokeweight=".82pt" strokecolor="#ACA89A">
                <v:path arrowok="t"/>
              </v:shape>
            </v:group>
            <v:group style="position:absolute;left:2323;top:10125;width:7260;height:2" coordorigin="2323,10125" coordsize="7260,2">
              <v:shape style="position:absolute;left:2323;top:10125;width:7260;height:2" coordorigin="2323,10125" coordsize="7260,0" path="m2323,10125l9583,10125e" filled="f" stroked="t" strokeweight=".82pt" strokecolor="#ECE9D8">
                <v:path arrowok="t"/>
              </v:shape>
            </v:group>
            <v:group style="position:absolute;left:2330;top:5847;width:2;height:4292" coordorigin="2330,5847" coordsize="2,4292">
              <v:shape style="position:absolute;left:2330;top:5847;width:2;height:4292" coordorigin="2330,5847" coordsize="0,4292" path="m2330,5847l2330,10139e" filled="f" stroked="t" strokeweight=".82pt" strokecolor="#ACA89A">
                <v:path arrowok="t"/>
              </v:shape>
            </v:group>
            <v:group style="position:absolute;left:9576;top:5826;width:2;height:4292" coordorigin="9576,5826" coordsize="2,4292">
              <v:shape style="position:absolute;left:9576;top:5826;width:2;height:4292" coordorigin="9576,5826" coordsize="0,4292" path="m9576,5826l9576,10118e" filled="f" stroked="t" strokeweight=".82pt" strokecolor="#ECE9D8">
                <v:path arrowok="t"/>
              </v:shape>
            </v:group>
            <v:group style="position:absolute;left:2247;top:10208;width:7411;height:2" coordorigin="2247,10208" coordsize="7411,2">
              <v:shape style="position:absolute;left:2247;top:10208;width:7411;height:2" coordorigin="2247,10208" coordsize="7411,0" path="m2247,10208l9658,10208e" filled="f" stroked="t" strokeweight="4.6pt" strokecolor="#ACA89A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ched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rd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86" w:right="304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10.050102pt;margin-top:-300.948090pt;width:375.15pt;height:252.85pt;mso-position-horizontal-relative:page;mso-position-vertical-relative:paragraph;z-index:-1323" coordorigin="2201,-6019" coordsize="7503,5057">
            <v:shape style="position:absolute;left:2352;top:-5592;width:7200;height:4440" type="#_x0000_t75">
              <v:imagedata r:id="rId78" o:title=""/>
            </v:shape>
            <v:group style="position:absolute;left:2292;top:-5973;width:2;height:4965" coordorigin="2292,-5973" coordsize="2,4965">
              <v:shape style="position:absolute;left:2292;top:-5973;width:2;height:4965" coordorigin="2292,-5973" coordsize="0,4965" path="m2292,-5973l2292,-1008e" filled="f" stroked="t" strokeweight="4.6pt" strokecolor="#ECE9D8">
                <v:path arrowok="t"/>
              </v:shape>
            </v:group>
            <v:group style="position:absolute;left:2247;top:-5928;width:7411;height:2" coordorigin="2247,-5928" coordsize="7411,2">
              <v:shape style="position:absolute;left:2247;top:-5928;width:7411;height:2" coordorigin="2247,-5928" coordsize="7411,0" path="m2247,-5928l9658,-5928e" filled="f" stroked="t" strokeweight="4.6pt" strokecolor="#ECE9D8">
                <v:path arrowok="t"/>
              </v:shape>
            </v:group>
            <v:group style="position:absolute;left:9613;top:-5973;width:2;height:4965" coordorigin="9613,-5973" coordsize="2,4965">
              <v:shape style="position:absolute;left:9613;top:-5973;width:2;height:4965" coordorigin="9613,-5973" coordsize="0,4965" path="m9613,-5973l9613,-1008e" filled="f" stroked="t" strokeweight="4.6pt" strokecolor="#ACA89A">
                <v:path arrowok="t"/>
              </v:shape>
            </v:group>
            <v:group style="position:absolute;left:2323;top:-5846;width:7260;height:2" coordorigin="2323,-5846" coordsize="7260,2">
              <v:shape style="position:absolute;left:2323;top:-5846;width:7260;height:2" coordorigin="2323,-5846" coordsize="7260,0" path="m2323,-5846l9583,-5846e" filled="f" stroked="t" strokeweight=".82pt" strokecolor="#ACA89A">
                <v:path arrowok="t"/>
              </v:shape>
            </v:group>
            <v:group style="position:absolute;left:2323;top:-1134;width:7260;height:2" coordorigin="2323,-1134" coordsize="7260,2">
              <v:shape style="position:absolute;left:2323;top:-1134;width:7260;height:2" coordorigin="2323,-1134" coordsize="7260,0" path="m2323,-1134l9583,-1134e" filled="f" stroked="t" strokeweight=".82pt" strokecolor="#ECE9D8">
                <v:path arrowok="t"/>
              </v:shape>
            </v:group>
            <v:group style="position:absolute;left:2330;top:-5838;width:2;height:4718" coordorigin="2330,-5838" coordsize="2,4718">
              <v:shape style="position:absolute;left:2330;top:-5838;width:2;height:4718" coordorigin="2330,-5838" coordsize="0,4718" path="m2330,-5838l2330,-1120e" filled="f" stroked="t" strokeweight=".82pt" strokecolor="#ACA89A">
                <v:path arrowok="t"/>
              </v:shape>
            </v:group>
            <v:group style="position:absolute;left:9576;top:-5860;width:2;height:4718" coordorigin="9576,-5860" coordsize="2,4718">
              <v:shape style="position:absolute;left:9576;top:-5860;width:2;height:4718" coordorigin="9576,-5860" coordsize="0,4718" path="m9576,-5860l9576,-1142e" filled="f" stroked="t" strokeweight=".82pt" strokecolor="#ECE9D8">
                <v:path arrowok="t"/>
              </v:shape>
            </v:group>
            <v:group style="position:absolute;left:2247;top:-1052;width:7411;height:2" coordorigin="2247,-1052" coordsize="7411,2">
              <v:shape style="position:absolute;left:2247;top:-1052;width:7411;height:2" coordorigin="2247,-1052" coordsize="7411,0" path="m2247,-1052l9658,-1052e" filled="f" stroked="t" strokeweight="4.6pt" strokecolor="#ACA89A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ds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rk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Mar w:header="593" w:footer="666" w:top="780" w:bottom="860" w:left="1180" w:right="1220"/>
          <w:pgSz w:w="11940" w:h="16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40" w:lineRule="auto"/>
        <w:ind w:left="3734" w:right="364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10.050102pt;margin-top:2.935945pt;width:375.15pt;height:230.3501pt;mso-position-horizontal-relative:page;mso-position-vertical-relative:paragraph;z-index:-1321" coordorigin="2201,59" coordsize="7503,4607">
            <v:shape style="position:absolute;left:2352;top:484;width:7200;height:3979" type="#_x0000_t75">
              <v:imagedata r:id="rId79" o:title=""/>
            </v:shape>
            <v:group style="position:absolute;left:2292;top:105;width:2;height:4515" coordorigin="2292,105" coordsize="2,4515">
              <v:shape style="position:absolute;left:2292;top:105;width:2;height:4515" coordorigin="2292,105" coordsize="0,4515" path="m2292,105l2292,4620e" filled="f" stroked="t" strokeweight="4.6pt" strokecolor="#ECE9D8">
                <v:path arrowok="t"/>
              </v:shape>
            </v:group>
            <v:group style="position:absolute;left:2247;top:150;width:7411;height:2" coordorigin="2247,150" coordsize="7411,2">
              <v:shape style="position:absolute;left:2247;top:150;width:7411;height:2" coordorigin="2247,150" coordsize="7411,0" path="m2247,150l9658,150e" filled="f" stroked="t" strokeweight="4.6pt" strokecolor="#ECE9D8">
                <v:path arrowok="t"/>
              </v:shape>
            </v:group>
            <v:group style="position:absolute;left:9613;top:105;width:2;height:4515" coordorigin="9613,105" coordsize="2,4515">
              <v:shape style="position:absolute;left:9613;top:105;width:2;height:4515" coordorigin="9613,105" coordsize="0,4515" path="m9613,105l9613,4620e" filled="f" stroked="t" strokeweight="4.6pt" strokecolor="#ACA89A">
                <v:path arrowok="t"/>
              </v:shape>
            </v:group>
            <v:group style="position:absolute;left:2323;top:232;width:7260;height:2" coordorigin="2323,232" coordsize="7260,2">
              <v:shape style="position:absolute;left:2323;top:232;width:7260;height:2" coordorigin="2323,232" coordsize="7260,0" path="m2323,232l9583,232e" filled="f" stroked="t" strokeweight=".82pt" strokecolor="#ACA89A">
                <v:path arrowok="t"/>
              </v:shape>
            </v:group>
            <v:group style="position:absolute;left:2323;top:4494;width:7260;height:2" coordorigin="2323,4494" coordsize="7260,2">
              <v:shape style="position:absolute;left:2323;top:4494;width:7260;height:2" coordorigin="2323,4494" coordsize="7260,0" path="m2323,4494l9583,4494e" filled="f" stroked="t" strokeweight=".82pt" strokecolor="#ECE9D8">
                <v:path arrowok="t"/>
              </v:shape>
            </v:group>
            <v:group style="position:absolute;left:2330;top:240;width:2;height:4268" coordorigin="2330,240" coordsize="2,4268">
              <v:shape style="position:absolute;left:2330;top:240;width:2;height:4268" coordorigin="2330,240" coordsize="0,4268" path="m2330,240l2330,4508e" filled="f" stroked="t" strokeweight=".82pt" strokecolor="#ACA89A">
                <v:path arrowok="t"/>
              </v:shape>
            </v:group>
            <v:group style="position:absolute;left:9576;top:218;width:2;height:4268" coordorigin="9576,218" coordsize="2,4268">
              <v:shape style="position:absolute;left:9576;top:218;width:2;height:4268" coordorigin="9576,218" coordsize="0,4268" path="m9576,218l9576,4486e" filled="f" stroked="t" strokeweight=".82pt" strokecolor="#ECE9D8">
                <v:path arrowok="t"/>
              </v:shape>
            </v:group>
            <v:group style="position:absolute;left:2247;top:4576;width:7411;height:2" coordorigin="2247,4576" coordsize="7411,2">
              <v:shape style="position:absolute;left:2247;top:4576;width:7411;height:2" coordorigin="2247,4576" coordsize="7411,0" path="m2247,4576l9658,4576e" filled="f" stroked="t" strokeweight="4.6pt" strokecolor="#ACA89A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Well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rk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4298" w:right="4219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Rep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60" w:right="267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10.050102pt;margin-top:-218.788849pt;width:375.15pt;height:207.2pt;mso-position-horizontal-relative:page;mso-position-vertical-relative:paragraph;z-index:-1320" coordorigin="2201,-4376" coordsize="7503,4144">
            <v:shape style="position:absolute;left:2352;top:-3951;width:7200;height:3521" type="#_x0000_t75">
              <v:imagedata r:id="rId80" o:title=""/>
            </v:shape>
            <v:group style="position:absolute;left:2292;top:-4330;width:2;height:4052" coordorigin="2292,-4330" coordsize="2,4052">
              <v:shape style="position:absolute;left:2292;top:-4330;width:2;height:4052" coordorigin="2292,-4330" coordsize="0,4052" path="m2292,-4330l2292,-278e" filled="f" stroked="t" strokeweight="4.6pt" strokecolor="#ECE9D8">
                <v:path arrowok="t"/>
              </v:shape>
            </v:group>
            <v:group style="position:absolute;left:2247;top:-4285;width:7411;height:2" coordorigin="2247,-4285" coordsize="7411,2">
              <v:shape style="position:absolute;left:2247;top:-4285;width:7411;height:2" coordorigin="2247,-4285" coordsize="7411,0" path="m2247,-4285l9658,-4285e" filled="f" stroked="t" strokeweight="4.6pt" strokecolor="#ECE9D8">
                <v:path arrowok="t"/>
              </v:shape>
            </v:group>
            <v:group style="position:absolute;left:9613;top:-4330;width:2;height:4052" coordorigin="9613,-4330" coordsize="2,4052">
              <v:shape style="position:absolute;left:9613;top:-4330;width:2;height:4052" coordorigin="9613,-4330" coordsize="0,4052" path="m9613,-4330l9613,-278e" filled="f" stroked="t" strokeweight="4.6pt" strokecolor="#ACA89A">
                <v:path arrowok="t"/>
              </v:shape>
            </v:group>
            <v:group style="position:absolute;left:2323;top:-4203;width:7260;height:2" coordorigin="2323,-4203" coordsize="7260,2">
              <v:shape style="position:absolute;left:2323;top:-4203;width:7260;height:2" coordorigin="2323,-4203" coordsize="7260,0" path="m2323,-4203l9583,-4203e" filled="f" stroked="t" strokeweight=".82pt" strokecolor="#ACA89A">
                <v:path arrowok="t"/>
              </v:shape>
            </v:group>
            <v:group style="position:absolute;left:2323;top:-405;width:7260;height:2" coordorigin="2323,-405" coordsize="7260,2">
              <v:shape style="position:absolute;left:2323;top:-405;width:7260;height:2" coordorigin="2323,-405" coordsize="7260,0" path="m2323,-405l9583,-405e" filled="f" stroked="t" strokeweight=".82pt" strokecolor="#ECE9D8">
                <v:path arrowok="t"/>
              </v:shape>
            </v:group>
            <v:group style="position:absolute;left:2330;top:-4195;width:2;height:3805" coordorigin="2330,-4195" coordsize="2,3805">
              <v:shape style="position:absolute;left:2330;top:-4195;width:2;height:3805" coordorigin="2330,-4195" coordsize="0,3805" path="m2330,-4195l2330,-390e" filled="f" stroked="t" strokeweight=".82pt" strokecolor="#ACA89A">
                <v:path arrowok="t"/>
              </v:shape>
            </v:group>
            <v:group style="position:absolute;left:9576;top:-4217;width:2;height:3805" coordorigin="9576,-4217" coordsize="2,3805">
              <v:shape style="position:absolute;left:9576;top:-4217;width:2;height:3805" coordorigin="9576,-4217" coordsize="0,3805" path="m9576,-4217l9576,-412e" filled="f" stroked="t" strokeweight=".82pt" strokecolor="#ECE9D8">
                <v:path arrowok="t"/>
              </v:shape>
            </v:group>
            <v:group style="position:absolute;left:2247;top:-322;width:7411;height:2" coordorigin="2247,-322" coordsize="7411,2">
              <v:shape style="position:absolute;left:2247;top:-322;width:7411;height:2" coordorigin="2247,-322" coordsize="7411,0" path="m2247,-322l9658,-322e" filled="f" stroked="t" strokeweight="4.6pt" strokecolor="#ACA89A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dy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urney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4461" w:right="437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reece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3627" w:right="354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reed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</w:rPr>
        <w:t>Nebr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</w:rPr>
        <w:t>a.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sectPr>
      <w:pgMar w:header="593" w:footer="666" w:top="780" w:bottom="860" w:left="1180" w:right="120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5.5pt;margin-top:788.050049pt;width:463.95pt;height:.1pt;mso-position-horizontal-relative:page;mso-position-vertical-relative:page;z-index:-1361" coordorigin="1310,15761" coordsize="9279,2">
          <v:shape style="position:absolute;left:1310;top:15761;width:9279;height:2" coordorigin="1310,15761" coordsize="9279,0" path="m1310,15761l10589,15761e" filled="f" stroked="t" strokeweight=".5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00003pt;margin-top:788.745422pt;width:111.199521pt;height:11.96pt;mso-position-horizontal-relative:page;mso-position-vertical-relative:page;z-index:-1360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  <w:t>er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  <w:b/>
                    <w:bCs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5"/>
                    <w:w w:val="100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0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  <w:b/>
                    <w:bCs/>
                  </w:rPr>
                  <w:t>ay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  <w:t>li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  <w:b/>
                    <w:bCs/>
                  </w:rPr>
                  <w:t>ss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  <w:b/>
                    <w:bCs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  <w:b/>
                    <w:bCs/>
                  </w:rPr>
                  <w:t>992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7.399994pt;margin-top:788.745422pt;width:19.119281pt;height:11.96pt;mso-position-horizontal-relative:page;mso-position-vertical-relative:page;z-index:-1359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91.6056" w:lineRule="exact"/>
      <w:jc w:val="left"/>
      <w:rPr>
        <w:sz w:val="19.160156"/>
        <w:szCs w:val="19.160156"/>
      </w:rPr>
    </w:pPr>
    <w:rPr/>
    <w:r>
      <w:rPr/>
      <w:pict>
        <v:group style="position:absolute;margin-left:65.5pt;margin-top:788.050049pt;width:463.95pt;height:.1pt;mso-position-horizontal-relative:page;mso-position-vertical-relative:page;z-index:-1358" coordorigin="1310,15761" coordsize="9279,2">
          <v:shape style="position:absolute;left:1310;top:15761;width:9279;height:2" coordorigin="1310,15761" coordsize="9279,0" path="m1310,15761l10589,15761e" filled="f" stroked="t" strokeweight=".5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080002pt;margin-top:788.625427pt;width:112.031999pt;height:11.96pt;mso-position-horizontal-relative:page;mso-position-vertical-relative:page;z-index:-1357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0"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4"/>
                    <w:w w:val="100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</w:rPr>
                  <w:t>ss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5"/>
                  </w:rPr>
                  <w:t>1992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7.399994pt;margin-top:788.395569pt;width:21.093214pt;height:12.42985pt;mso-position-horizontal-relative:page;mso-position-vertical-relative:page;z-index:-1356" type="#_x0000_t202" filled="f" stroked="f">
          <v:textbox inset="0,0,0,0">
            <w:txbxContent>
              <w:p>
                <w:pPr>
                  <w:spacing w:before="0" w:after="0" w:line="240" w:lineRule="auto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11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11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9.160156"/>
        <w:szCs w:val="19.160156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440002pt;margin-top:788.505432pt;width:110.684858pt;height:11.96pt;mso-position-horizontal-relative:page;mso-position-vertical-relative:page;z-index:-1355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eter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2"/>
                  </w:rPr>
                  <w:t>199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2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7.76001pt;margin-top:788.505432pt;width:19.84422pt;height:11.96pt;mso-position-horizontal-relative:page;mso-position-vertical-relative:page;z-index:-1354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2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5.146881pt;margin-top:787.859985pt;width:465.026359pt;height:.1pt;mso-position-horizontal-relative:page;mso-position-vertical-relative:page;z-index:-1353" coordorigin="1303,15757" coordsize="9301,2">
          <v:shape style="position:absolute;left:1303;top:15757;width:9301;height:2" coordorigin="1303,15757" coordsize="9301,0" path="m1303,15757l10603,15757e" filled="f" stroked="t" strokeweight="1.799638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545792pt;margin-top:788.395569pt;width:110.747136pt;height:11.5pt;mso-position-horizontal-relative:page;mso-position-vertical-relative:page;z-index:-1352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1F1F1F"/>
                    <w:spacing w:val="-8"/>
                    <w:w w:val="10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3F3F3F"/>
                    <w:spacing w:val="0"/>
                    <w:w w:val="100"/>
                  </w:rPr>
                  <w:t>et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3F3F3F"/>
                    <w:spacing w:val="8"/>
                    <w:w w:val="1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1F1F1F"/>
                    <w:spacing w:val="0"/>
                    <w:w w:val="1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1F1F1F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1F1F1F"/>
                    <w:spacing w:val="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1F1F1F"/>
                    <w:spacing w:val="0"/>
                    <w:w w:val="119"/>
                  </w:rPr>
                  <w:t>Ja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1F1F1F"/>
                    <w:spacing w:val="6"/>
                    <w:w w:val="119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525252"/>
                    <w:spacing w:val="-3"/>
                    <w:w w:val="119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0"/>
                    <w:w w:val="112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-2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0"/>
                    <w:w w:val="107"/>
                  </w:rPr>
                  <w:t>Ba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0"/>
                    <w:w w:val="108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80808"/>
                    <w:spacing w:val="0"/>
                    <w:w w:val="12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80808"/>
                    <w:spacing w:val="-1"/>
                    <w:w w:val="12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0"/>
                    <w:w w:val="109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-6"/>
                    <w:w w:val="109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525252"/>
                    <w:spacing w:val="0"/>
                    <w:w w:val="13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525252"/>
                    <w:spacing w:val="-3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80808"/>
                    <w:spacing w:val="5"/>
                    <w:w w:val="101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0"/>
                    <w:w w:val="116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1"/>
                    <w:w w:val="116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525252"/>
                    <w:spacing w:val="0"/>
                    <w:w w:val="104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8.377228pt;margin-top:788.395569pt;width:20.115986pt;height:11.5pt;mso-position-horizontal-relative:page;mso-position-vertical-relative:page;z-index:-1351" type="#_x0000_t202" filled="f" stroked="f">
          <v:textbox inset="0,0,0,0">
            <w:txbxContent>
              <w:p>
                <w:pPr>
                  <w:spacing w:before="0" w:after="0" w:line="21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80808"/>
                    <w:w w:val="1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80808"/>
                    <w:spacing w:val="0"/>
                    <w:w w:val="1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80808"/>
                    <w:spacing w:val="5"/>
                    <w:w w:val="116"/>
                  </w:rPr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2F2F2F"/>
                    <w:spacing w:val="0"/>
                    <w:w w:val="109"/>
                  </w:rPr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5.199898pt;margin-top:788pt;width:464.75pt;height:.1pt;mso-position-horizontal-relative:page;mso-position-vertical-relative:page;z-index:-1350" coordorigin="1304,15760" coordsize="9295,2">
          <v:shape style="position:absolute;left:1304;top:15760;width:9295;height:2" coordorigin="1304,15760" coordsize="9295,0" path="m1304,15760l10599,15760e" filled="f" stroked="t" strokeweight="1.499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440002pt;margin-top:788.505432pt;width:110.684858pt;height:11.96pt;mso-position-horizontal-relative:page;mso-position-vertical-relative:page;z-index:-1349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eter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2"/>
                  </w:rPr>
                  <w:t>199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2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7.76001pt;margin-top:788.505432pt;width:19.84422pt;height:11.96pt;mso-position-horizontal-relative:page;mso-position-vertical-relative:page;z-index:-1348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10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3"/>
                    <w:w w:val="102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3.799999pt;margin-top:28.665428pt;width:467.0pt;height:11.96pt;mso-position-horizontal-relative:page;mso-position-vertical-relative:page;z-index:-1362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tabs>
                    <w:tab w:pos="7140" w:val="left"/>
                    <w:tab w:pos="9320" w:val="left"/>
                  </w:tabs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3"/>
                    <w:w w:val="100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3"/>
                    <w:w w:val="100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99"/>
                    <w:b/>
                    <w:bCs/>
                    <w:u w:val="thick" w:color="000000"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h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99"/>
                    <w:b/>
                    <w:bCs/>
                    <w:u w:val="thick" w:color="0000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tt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eet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  <w:u w:val="thick" w:color="000000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32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99"/>
                    <w:b/>
                    <w:bCs/>
                    <w:u w:val="thick" w:color="0000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5"/>
                    <w:w w:val="99"/>
                    <w:b/>
                    <w:bCs/>
                    <w:u w:val="thick" w:color="0000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5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Sh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99"/>
                    <w:b/>
                    <w:bCs/>
                    <w:u w:val="thick" w:color="00000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2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2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Sq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  <w:u w:val="thick" w:color="000000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3.799999pt;margin-top:28.665428pt;width:467.0pt;height:11.96pt;mso-position-horizontal-relative:page;mso-position-vertical-relative:page;z-index:-1347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tabs>
                    <w:tab w:pos="7140" w:val="left"/>
                    <w:tab w:pos="9320" w:val="left"/>
                  </w:tabs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3"/>
                    <w:w w:val="100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3"/>
                    <w:w w:val="100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99"/>
                    <w:b/>
                    <w:bCs/>
                    <w:u w:val="thick" w:color="000000"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h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99"/>
                    <w:b/>
                    <w:bCs/>
                    <w:u w:val="thick" w:color="0000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tt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eet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  <w:u w:val="thick" w:color="000000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32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99"/>
                    <w:b/>
                    <w:bCs/>
                    <w:u w:val="thick" w:color="0000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5"/>
                    <w:w w:val="99"/>
                    <w:b/>
                    <w:bCs/>
                    <w:u w:val="thick" w:color="0000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5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Sh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99"/>
                    <w:b/>
                    <w:bCs/>
                    <w:u w:val="thick" w:color="00000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2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2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2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Sq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99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  <w:u w:val="thick" w:color="000000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footer" Target="footer2.xml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header" Target="header2.xml"/><Relationship Id="rId47" Type="http://schemas.openxmlformats.org/officeDocument/2006/relationships/footer" Target="footer3.xml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header" Target="header3.xml"/><Relationship Id="rId52" Type="http://schemas.openxmlformats.org/officeDocument/2006/relationships/footer" Target="footer4.xml"/><Relationship Id="rId53" Type="http://schemas.openxmlformats.org/officeDocument/2006/relationships/image" Target="media/image42.jpg"/><Relationship Id="rId54" Type="http://schemas.openxmlformats.org/officeDocument/2006/relationships/image" Target="media/image43.jpg"/><Relationship Id="rId55" Type="http://schemas.openxmlformats.org/officeDocument/2006/relationships/header" Target="header4.xml"/><Relationship Id="rId56" Type="http://schemas.openxmlformats.org/officeDocument/2006/relationships/footer" Target="footer5.xml"/><Relationship Id="rId57" Type="http://schemas.openxmlformats.org/officeDocument/2006/relationships/image" Target="media/image44.jpg"/><Relationship Id="rId58" Type="http://schemas.openxmlformats.org/officeDocument/2006/relationships/image" Target="media/image45.jpg"/><Relationship Id="rId59" Type="http://schemas.openxmlformats.org/officeDocument/2006/relationships/header" Target="header5.xml"/><Relationship Id="rId60" Type="http://schemas.openxmlformats.org/officeDocument/2006/relationships/image" Target="media/image46.jp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jp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jpg"/><Relationship Id="rId73" Type="http://schemas.openxmlformats.org/officeDocument/2006/relationships/image" Target="media/image59.jp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jp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Dazza</dc:creator>
  <dcterms:created xsi:type="dcterms:W3CDTF">2015-10-23T21:00:11Z</dcterms:created>
  <dcterms:modified xsi:type="dcterms:W3CDTF">2015-10-23T21:00:11Z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2015-03-09T00:00:00Z</vt:filetime>
  </property>
  <property fmtid="{D5CDD505-2E9C-101B-9397-08002B2CF9AE}" pid="3" name="LastSaved">
    <vt:filetime>2015-10-23T00:00:00Z</vt:filetime>
  </property>
</Properties>
</file>